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251DE" w:rsidTr="0093205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 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 Ишембай ауыл советы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8251DE" w:rsidRDefault="008251DE" w:rsidP="00932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8251DE" w:rsidTr="0093205C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251DE" w:rsidRDefault="008251DE" w:rsidP="0093205C">
            <w:pPr>
              <w:rPr>
                <w:sz w:val="24"/>
                <w:szCs w:val="24"/>
              </w:rPr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8251DE" w:rsidRDefault="008251DE" w:rsidP="0093205C">
            <w:pPr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251DE" w:rsidRDefault="008251DE" w:rsidP="0093205C">
            <w:pPr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251DE" w:rsidRDefault="008251DE" w:rsidP="0093205C">
            <w:pPr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8251DE" w:rsidRDefault="008251DE" w:rsidP="0093205C">
            <w:pPr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8251DE" w:rsidRPr="001B3320" w:rsidRDefault="008251DE" w:rsidP="008251D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Седьмое </w:t>
      </w:r>
      <w:r w:rsidRPr="001B3320">
        <w:rPr>
          <w:sz w:val="24"/>
          <w:szCs w:val="24"/>
        </w:rPr>
        <w:t xml:space="preserve">  заседание  двадцать  </w:t>
      </w:r>
      <w:r>
        <w:rPr>
          <w:sz w:val="24"/>
          <w:szCs w:val="24"/>
        </w:rPr>
        <w:t>седьмо</w:t>
      </w:r>
      <w:r w:rsidRPr="001B3320">
        <w:rPr>
          <w:sz w:val="24"/>
          <w:szCs w:val="24"/>
        </w:rPr>
        <w:t>го  созыва</w:t>
      </w:r>
    </w:p>
    <w:p w:rsidR="008251DE" w:rsidRDefault="008251DE" w:rsidP="008251DE">
      <w:pPr>
        <w:jc w:val="center"/>
        <w:rPr>
          <w:sz w:val="28"/>
          <w:szCs w:val="28"/>
        </w:rPr>
      </w:pPr>
    </w:p>
    <w:p w:rsidR="008251DE" w:rsidRDefault="008251DE" w:rsidP="008251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4E404F" w:rsidRDefault="008251DE" w:rsidP="001F05F1">
      <w:pPr>
        <w:contextualSpacing/>
        <w:jc w:val="center"/>
      </w:pPr>
      <w:r>
        <w:rPr>
          <w:sz w:val="28"/>
          <w:szCs w:val="28"/>
        </w:rPr>
        <w:t>от 20 мая  2016 года  № 3</w:t>
      </w:r>
      <w:r w:rsidR="001B3DE7">
        <w:rPr>
          <w:sz w:val="28"/>
          <w:szCs w:val="28"/>
        </w:rPr>
        <w:t>4</w:t>
      </w:r>
    </w:p>
    <w:p w:rsidR="00124AB5" w:rsidRDefault="00124AB5" w:rsidP="00C1167B">
      <w:pPr>
        <w:jc w:val="center"/>
        <w:rPr>
          <w:b/>
          <w:sz w:val="28"/>
          <w:szCs w:val="28"/>
        </w:rPr>
      </w:pPr>
    </w:p>
    <w:p w:rsidR="006E6E55" w:rsidRDefault="00A7480C" w:rsidP="00C1167B">
      <w:pPr>
        <w:jc w:val="center"/>
        <w:rPr>
          <w:sz w:val="28"/>
          <w:szCs w:val="28"/>
        </w:rPr>
      </w:pPr>
      <w:r w:rsidRPr="001F05F1">
        <w:rPr>
          <w:sz w:val="28"/>
          <w:szCs w:val="28"/>
        </w:rPr>
        <w:t xml:space="preserve">Об утверждении порядка выдачи </w:t>
      </w:r>
      <w:r w:rsidR="00F05AEB" w:rsidRPr="001F05F1">
        <w:rPr>
          <w:sz w:val="28"/>
          <w:szCs w:val="28"/>
        </w:rPr>
        <w:t xml:space="preserve">разрешения </w:t>
      </w:r>
      <w:r w:rsidR="00D660DC" w:rsidRPr="001F05F1">
        <w:rPr>
          <w:sz w:val="28"/>
          <w:szCs w:val="28"/>
        </w:rPr>
        <w:t xml:space="preserve">на осуществление </w:t>
      </w:r>
      <w:r w:rsidRPr="001F05F1">
        <w:rPr>
          <w:sz w:val="28"/>
          <w:szCs w:val="28"/>
        </w:rPr>
        <w:t xml:space="preserve">земляных работ на территории </w:t>
      </w:r>
      <w:r w:rsidR="008251DE" w:rsidRPr="001F05F1">
        <w:rPr>
          <w:sz w:val="28"/>
          <w:szCs w:val="28"/>
        </w:rPr>
        <w:t>сельского п</w:t>
      </w:r>
      <w:r w:rsidR="006E6E55">
        <w:rPr>
          <w:sz w:val="28"/>
          <w:szCs w:val="28"/>
        </w:rPr>
        <w:t>оселения Ишимбаевский сельсовет</w:t>
      </w:r>
    </w:p>
    <w:p w:rsidR="00661629" w:rsidRPr="001F05F1" w:rsidRDefault="008251DE" w:rsidP="006E6E55">
      <w:pPr>
        <w:rPr>
          <w:spacing w:val="-2"/>
          <w:kern w:val="48"/>
          <w:position w:val="6"/>
          <w:sz w:val="28"/>
          <w:szCs w:val="28"/>
        </w:rPr>
      </w:pPr>
      <w:r w:rsidRPr="001F05F1">
        <w:rPr>
          <w:sz w:val="28"/>
          <w:szCs w:val="28"/>
        </w:rPr>
        <w:t>муниципального района Салаватский район  Республики Башкортостан</w:t>
      </w:r>
    </w:p>
    <w:p w:rsidR="00A7480C" w:rsidRPr="00EA31AB" w:rsidRDefault="00A7480C" w:rsidP="00C70982">
      <w:pPr>
        <w:shd w:val="clear" w:color="auto" w:fill="FFFFFF"/>
        <w:ind w:right="6"/>
        <w:rPr>
          <w:spacing w:val="-2"/>
          <w:kern w:val="48"/>
          <w:position w:val="6"/>
          <w:sz w:val="28"/>
          <w:szCs w:val="28"/>
        </w:rPr>
      </w:pPr>
    </w:p>
    <w:p w:rsidR="008251DE" w:rsidRDefault="008251DE" w:rsidP="00825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A7480C" w:rsidRPr="00EA31AB">
        <w:rPr>
          <w:sz w:val="28"/>
          <w:szCs w:val="28"/>
        </w:rPr>
        <w:t xml:space="preserve">В соответствии с Федеральным законом от 06.10.2003 </w:t>
      </w:r>
      <w:r w:rsidR="00C70982" w:rsidRPr="00EA31AB">
        <w:rPr>
          <w:sz w:val="28"/>
          <w:szCs w:val="28"/>
        </w:rPr>
        <w:t xml:space="preserve"> </w:t>
      </w:r>
      <w:r>
        <w:rPr>
          <w:sz w:val="28"/>
          <w:szCs w:val="28"/>
        </w:rPr>
        <w:t>№ 131-ФЗ «Об</w:t>
      </w:r>
    </w:p>
    <w:p w:rsidR="008251DE" w:rsidRDefault="00A7480C" w:rsidP="008251DE">
      <w:pPr>
        <w:jc w:val="both"/>
        <w:rPr>
          <w:sz w:val="28"/>
          <w:szCs w:val="28"/>
        </w:rPr>
      </w:pPr>
      <w:r w:rsidRPr="00EA31AB">
        <w:rPr>
          <w:sz w:val="28"/>
          <w:szCs w:val="28"/>
        </w:rPr>
        <w:t>общих принципах организации местного самоуправления в Российской Федерации», в целях обеспечения сохранности и своевременного восстановлени</w:t>
      </w:r>
      <w:r w:rsidR="008251DE">
        <w:rPr>
          <w:sz w:val="28"/>
          <w:szCs w:val="28"/>
        </w:rPr>
        <w:t xml:space="preserve">я участков </w:t>
      </w:r>
      <w:r w:rsidRPr="00EA31AB">
        <w:rPr>
          <w:sz w:val="28"/>
          <w:szCs w:val="28"/>
        </w:rPr>
        <w:t xml:space="preserve">дорожного покрытия, благоустройства зеленых зон, предотвращения аварий и других чрезвычайных ситуаций при производстве земляных работ, </w:t>
      </w:r>
      <w:r w:rsidR="008251DE">
        <w:rPr>
          <w:sz w:val="28"/>
          <w:szCs w:val="28"/>
        </w:rPr>
        <w:t xml:space="preserve">Совет </w:t>
      </w:r>
      <w:r w:rsidR="008251DE" w:rsidRPr="008251DE">
        <w:rPr>
          <w:sz w:val="28"/>
          <w:szCs w:val="28"/>
        </w:rPr>
        <w:t xml:space="preserve">сельского поселения Ишимбаевский сельсовет муниципального района Салаватский район  Республики Башкортостан </w:t>
      </w:r>
    </w:p>
    <w:p w:rsidR="00A7480C" w:rsidRPr="00EA31AB" w:rsidRDefault="008251DE" w:rsidP="008251DE">
      <w:pPr>
        <w:rPr>
          <w:b/>
          <w:spacing w:val="-2"/>
          <w:kern w:val="48"/>
          <w:position w:val="6"/>
          <w:sz w:val="28"/>
          <w:szCs w:val="28"/>
        </w:rPr>
      </w:pPr>
      <w:r>
        <w:rPr>
          <w:sz w:val="28"/>
          <w:szCs w:val="28"/>
        </w:rPr>
        <w:t>РЕШИЛ:</w:t>
      </w:r>
    </w:p>
    <w:p w:rsidR="008251DE" w:rsidRPr="008251DE" w:rsidRDefault="008251DE" w:rsidP="00E41CC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</w:t>
      </w:r>
      <w:r w:rsidRPr="008251DE">
        <w:rPr>
          <w:sz w:val="28"/>
          <w:szCs w:val="28"/>
        </w:rPr>
        <w:t>Утвердить Порядок выдачи разрешения на осуществление земляных</w:t>
      </w:r>
    </w:p>
    <w:p w:rsidR="00A7480C" w:rsidRPr="00EA31AB" w:rsidRDefault="008251DE" w:rsidP="00E41CC4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8251DE">
        <w:rPr>
          <w:sz w:val="28"/>
          <w:szCs w:val="28"/>
        </w:rPr>
        <w:t>абот</w:t>
      </w:r>
      <w:r>
        <w:rPr>
          <w:sz w:val="28"/>
          <w:szCs w:val="28"/>
        </w:rPr>
        <w:t xml:space="preserve"> </w:t>
      </w:r>
      <w:r w:rsidRPr="008251DE">
        <w:rPr>
          <w:sz w:val="28"/>
          <w:szCs w:val="28"/>
        </w:rPr>
        <w:t xml:space="preserve">на территории сельского поселения Ишимбаевский сельсовет муниципального района Салаватский район  </w:t>
      </w:r>
      <w:r>
        <w:rPr>
          <w:sz w:val="28"/>
          <w:szCs w:val="28"/>
        </w:rPr>
        <w:t xml:space="preserve">  </w:t>
      </w:r>
      <w:r w:rsidRPr="008251DE">
        <w:rPr>
          <w:sz w:val="28"/>
          <w:szCs w:val="28"/>
        </w:rPr>
        <w:t>Республики Башкортостан</w:t>
      </w:r>
      <w:r w:rsidR="00661629">
        <w:rPr>
          <w:sz w:val="28"/>
          <w:szCs w:val="28"/>
        </w:rPr>
        <w:t xml:space="preserve">  (приложение №1)</w:t>
      </w:r>
      <w:r>
        <w:rPr>
          <w:sz w:val="28"/>
          <w:szCs w:val="28"/>
        </w:rPr>
        <w:t>.</w:t>
      </w:r>
    </w:p>
    <w:p w:rsidR="008251DE" w:rsidRDefault="008251DE" w:rsidP="00E41C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7480C" w:rsidRPr="00EA31AB">
        <w:rPr>
          <w:sz w:val="28"/>
          <w:szCs w:val="28"/>
        </w:rPr>
        <w:t xml:space="preserve">2.Утвердить форму </w:t>
      </w:r>
      <w:r w:rsidR="00F05AEB" w:rsidRPr="00EA31AB">
        <w:rPr>
          <w:sz w:val="28"/>
          <w:szCs w:val="28"/>
        </w:rPr>
        <w:t xml:space="preserve">разрешения (ордера) </w:t>
      </w:r>
      <w:r w:rsidR="0052307A" w:rsidRPr="00EA31AB">
        <w:rPr>
          <w:sz w:val="28"/>
          <w:szCs w:val="28"/>
        </w:rPr>
        <w:t xml:space="preserve">на осуществление  земляных работ </w:t>
      </w:r>
      <w:r w:rsidR="00087247" w:rsidRPr="00EA31AB">
        <w:rPr>
          <w:sz w:val="28"/>
          <w:szCs w:val="28"/>
        </w:rPr>
        <w:t xml:space="preserve">на территории </w:t>
      </w:r>
      <w:r w:rsidRPr="008251DE">
        <w:rPr>
          <w:sz w:val="28"/>
          <w:szCs w:val="28"/>
        </w:rPr>
        <w:t>сельского поселения Ишимбаевский сельсовет муниципального района Салаватский район  Республики Башкортостан</w:t>
      </w:r>
      <w:r w:rsidR="00E41CC4">
        <w:rPr>
          <w:sz w:val="28"/>
          <w:szCs w:val="28"/>
        </w:rPr>
        <w:t>.</w:t>
      </w:r>
    </w:p>
    <w:p w:rsidR="00A7480C" w:rsidRDefault="00087247" w:rsidP="00E41CC4">
      <w:pPr>
        <w:tabs>
          <w:tab w:val="left" w:pos="2486"/>
        </w:tabs>
        <w:jc w:val="both"/>
        <w:rPr>
          <w:sz w:val="28"/>
          <w:szCs w:val="28"/>
        </w:rPr>
      </w:pPr>
      <w:r w:rsidRPr="00EA31AB">
        <w:rPr>
          <w:sz w:val="28"/>
          <w:szCs w:val="28"/>
        </w:rPr>
        <w:t xml:space="preserve"> (приложение </w:t>
      </w:r>
      <w:r w:rsidR="00A7480C" w:rsidRPr="00EA31AB">
        <w:rPr>
          <w:sz w:val="28"/>
          <w:szCs w:val="28"/>
        </w:rPr>
        <w:t>2).</w:t>
      </w:r>
      <w:r w:rsidR="00E41CC4">
        <w:rPr>
          <w:sz w:val="28"/>
          <w:szCs w:val="28"/>
        </w:rPr>
        <w:tab/>
      </w:r>
    </w:p>
    <w:p w:rsidR="00661629" w:rsidRDefault="001F05F1" w:rsidP="006616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Pr="006C158C">
        <w:rPr>
          <w:sz w:val="28"/>
          <w:szCs w:val="28"/>
        </w:rPr>
        <w:t xml:space="preserve">Обнародовать настоящее </w:t>
      </w:r>
      <w:r>
        <w:rPr>
          <w:sz w:val="28"/>
          <w:szCs w:val="28"/>
        </w:rPr>
        <w:t>Решение</w:t>
      </w:r>
      <w:r w:rsidRPr="006C158C">
        <w:rPr>
          <w:sz w:val="28"/>
          <w:szCs w:val="28"/>
        </w:rPr>
        <w:t xml:space="preserve"> на информационном стенде администрации сельского поселения </w:t>
      </w:r>
      <w:r>
        <w:rPr>
          <w:sz w:val="28"/>
          <w:szCs w:val="28"/>
        </w:rPr>
        <w:t>Ишимбаевский</w:t>
      </w:r>
      <w:r w:rsidRPr="006C158C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</w:t>
      </w:r>
      <w:r>
        <w:rPr>
          <w:sz w:val="28"/>
          <w:szCs w:val="28"/>
        </w:rPr>
        <w:t>ртостан, Салаватский район, с. Ишимбаево, ул. Молодежная, д. 6</w:t>
      </w:r>
      <w:r w:rsidRPr="006C158C">
        <w:rPr>
          <w:sz w:val="28"/>
          <w:szCs w:val="28"/>
        </w:rPr>
        <w:t xml:space="preserve"> и разместить на официальном сайте Администрации сельского поселения </w:t>
      </w:r>
      <w:r>
        <w:rPr>
          <w:sz w:val="28"/>
          <w:szCs w:val="28"/>
        </w:rPr>
        <w:t>Ишимбаевский</w:t>
      </w:r>
      <w:r w:rsidRPr="006C158C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hyperlink r:id="rId8" w:history="1">
        <w:r w:rsidR="00661629" w:rsidRPr="00661629">
          <w:rPr>
            <w:rStyle w:val="a7"/>
            <w:color w:val="auto"/>
            <w:sz w:val="28"/>
            <w:szCs w:val="28"/>
            <w:u w:val="none"/>
            <w:lang w:val="en-US"/>
          </w:rPr>
          <w:t>http</w:t>
        </w:r>
        <w:r w:rsidR="00661629" w:rsidRPr="00661629">
          <w:rPr>
            <w:rStyle w:val="a7"/>
            <w:color w:val="auto"/>
            <w:sz w:val="28"/>
            <w:szCs w:val="28"/>
            <w:u w:val="none"/>
          </w:rPr>
          <w:t>://</w:t>
        </w:r>
        <w:r w:rsidR="00661629" w:rsidRPr="00661629">
          <w:rPr>
            <w:rStyle w:val="a7"/>
            <w:color w:val="auto"/>
            <w:sz w:val="28"/>
            <w:szCs w:val="28"/>
            <w:u w:val="none"/>
            <w:lang w:val="en-US"/>
          </w:rPr>
          <w:t>ishimbaevo</w:t>
        </w:r>
        <w:r w:rsidR="00661629" w:rsidRPr="00661629">
          <w:rPr>
            <w:rStyle w:val="a7"/>
            <w:color w:val="auto"/>
            <w:sz w:val="28"/>
            <w:szCs w:val="28"/>
            <w:u w:val="none"/>
          </w:rPr>
          <w:t>33</w:t>
        </w:r>
        <w:r w:rsidR="00661629" w:rsidRPr="00661629">
          <w:rPr>
            <w:rStyle w:val="a7"/>
            <w:color w:val="auto"/>
            <w:sz w:val="28"/>
            <w:szCs w:val="28"/>
            <w:u w:val="none"/>
            <w:lang w:val="en-US"/>
          </w:rPr>
          <w:t>sp</w:t>
        </w:r>
        <w:r w:rsidR="00661629" w:rsidRPr="00661629">
          <w:rPr>
            <w:rStyle w:val="a7"/>
            <w:color w:val="auto"/>
            <w:sz w:val="28"/>
            <w:szCs w:val="28"/>
            <w:u w:val="none"/>
          </w:rPr>
          <w:t>.</w:t>
        </w:r>
        <w:r w:rsidR="00661629" w:rsidRPr="00661629">
          <w:rPr>
            <w:rStyle w:val="a7"/>
            <w:color w:val="auto"/>
            <w:sz w:val="28"/>
            <w:szCs w:val="28"/>
            <w:u w:val="none"/>
            <w:lang w:val="en-US"/>
          </w:rPr>
          <w:t>ru</w:t>
        </w:r>
      </w:hyperlink>
      <w:r w:rsidRPr="00661629">
        <w:rPr>
          <w:sz w:val="28"/>
          <w:szCs w:val="28"/>
        </w:rPr>
        <w:t>.</w:t>
      </w:r>
    </w:p>
    <w:p w:rsidR="001F05F1" w:rsidRDefault="004C24D1" w:rsidP="00661629">
      <w:pPr>
        <w:jc w:val="both"/>
        <w:rPr>
          <w:sz w:val="28"/>
          <w:szCs w:val="28"/>
        </w:rPr>
      </w:pPr>
      <w:r w:rsidRPr="004C24D1">
        <w:rPr>
          <w:sz w:val="28"/>
          <w:szCs w:val="28"/>
        </w:rPr>
        <w:t xml:space="preserve">        4</w:t>
      </w:r>
      <w:r w:rsidR="001F05F1" w:rsidRPr="006C158C">
        <w:rPr>
          <w:sz w:val="28"/>
          <w:szCs w:val="28"/>
        </w:rPr>
        <w:t xml:space="preserve">.Контроль за исполнением данного </w:t>
      </w:r>
      <w:r w:rsidR="001F05F1">
        <w:rPr>
          <w:sz w:val="28"/>
          <w:szCs w:val="28"/>
        </w:rPr>
        <w:t xml:space="preserve">Решения возлагается </w:t>
      </w:r>
      <w:r>
        <w:rPr>
          <w:sz w:val="28"/>
          <w:szCs w:val="28"/>
        </w:rPr>
        <w:t xml:space="preserve">на </w:t>
      </w:r>
      <w:r w:rsidR="001F05F1">
        <w:rPr>
          <w:sz w:val="28"/>
          <w:szCs w:val="28"/>
        </w:rPr>
        <w:t xml:space="preserve">комиссию по бюджету, </w:t>
      </w:r>
      <w:r>
        <w:rPr>
          <w:sz w:val="28"/>
          <w:szCs w:val="28"/>
        </w:rPr>
        <w:t xml:space="preserve">налогам, </w:t>
      </w:r>
      <w:r w:rsidR="001F05F1">
        <w:rPr>
          <w:sz w:val="28"/>
          <w:szCs w:val="28"/>
        </w:rPr>
        <w:t>вопросам</w:t>
      </w:r>
      <w:r>
        <w:rPr>
          <w:sz w:val="28"/>
          <w:szCs w:val="28"/>
        </w:rPr>
        <w:t xml:space="preserve"> муниципальной </w:t>
      </w:r>
      <w:r w:rsidR="001F05F1">
        <w:rPr>
          <w:sz w:val="28"/>
          <w:szCs w:val="28"/>
        </w:rPr>
        <w:t xml:space="preserve"> собственности Совета сельского поселения Ишимбаевский сельсовет муниципального района Салаватский район Республики Башкортостан</w:t>
      </w:r>
      <w:r w:rsidR="001F05F1" w:rsidRPr="006C158C">
        <w:rPr>
          <w:sz w:val="28"/>
          <w:szCs w:val="28"/>
        </w:rPr>
        <w:t>.</w:t>
      </w:r>
    </w:p>
    <w:p w:rsidR="00661629" w:rsidRDefault="00661629" w:rsidP="00661629">
      <w:pPr>
        <w:jc w:val="both"/>
        <w:rPr>
          <w:sz w:val="28"/>
          <w:szCs w:val="28"/>
        </w:rPr>
      </w:pPr>
    </w:p>
    <w:p w:rsidR="006E6E55" w:rsidRDefault="006E6E55" w:rsidP="006E6E55">
      <w:pPr>
        <w:ind w:firstLine="709"/>
        <w:jc w:val="both"/>
        <w:rPr>
          <w:sz w:val="28"/>
          <w:szCs w:val="28"/>
        </w:rPr>
      </w:pPr>
    </w:p>
    <w:p w:rsidR="006E6E55" w:rsidRDefault="006E6E55" w:rsidP="006E6E55">
      <w:pPr>
        <w:ind w:firstLine="709"/>
        <w:jc w:val="both"/>
        <w:rPr>
          <w:sz w:val="28"/>
          <w:szCs w:val="28"/>
        </w:rPr>
      </w:pPr>
    </w:p>
    <w:p w:rsidR="00376DDC" w:rsidRDefault="004C24D1" w:rsidP="00376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E6E55">
        <w:rPr>
          <w:sz w:val="28"/>
          <w:szCs w:val="28"/>
        </w:rPr>
        <w:t>Глава сельского поселения:                                            Р.Р.Гадельшин</w:t>
      </w:r>
    </w:p>
    <w:p w:rsidR="00376DDC" w:rsidRDefault="00376DDC" w:rsidP="00376DDC">
      <w:pPr>
        <w:tabs>
          <w:tab w:val="left" w:pos="7963"/>
        </w:tabs>
        <w:jc w:val="both"/>
        <w:rPr>
          <w:sz w:val="28"/>
          <w:szCs w:val="28"/>
        </w:rPr>
      </w:pPr>
    </w:p>
    <w:p w:rsidR="00661629" w:rsidRDefault="00661629" w:rsidP="00661629">
      <w:pPr>
        <w:jc w:val="both"/>
        <w:rPr>
          <w:sz w:val="28"/>
          <w:szCs w:val="28"/>
        </w:rPr>
      </w:pPr>
    </w:p>
    <w:p w:rsidR="00661629" w:rsidRPr="00661629" w:rsidRDefault="00661629" w:rsidP="00661629">
      <w:pPr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661629">
        <w:rPr>
          <w:sz w:val="24"/>
          <w:szCs w:val="24"/>
        </w:rPr>
        <w:t>риложение №1</w:t>
      </w:r>
    </w:p>
    <w:p w:rsidR="00661629" w:rsidRPr="00661629" w:rsidRDefault="00661629" w:rsidP="00661629">
      <w:pPr>
        <w:jc w:val="right"/>
        <w:rPr>
          <w:sz w:val="24"/>
          <w:szCs w:val="24"/>
        </w:rPr>
      </w:pPr>
      <w:r w:rsidRPr="00661629">
        <w:rPr>
          <w:sz w:val="24"/>
          <w:szCs w:val="24"/>
        </w:rPr>
        <w:t xml:space="preserve">к решению Совета сельского поселения </w:t>
      </w:r>
    </w:p>
    <w:p w:rsidR="00661629" w:rsidRPr="00661629" w:rsidRDefault="00661629" w:rsidP="00661629">
      <w:pPr>
        <w:jc w:val="right"/>
        <w:rPr>
          <w:sz w:val="24"/>
          <w:szCs w:val="24"/>
        </w:rPr>
      </w:pPr>
      <w:r w:rsidRPr="00661629">
        <w:rPr>
          <w:sz w:val="24"/>
          <w:szCs w:val="24"/>
        </w:rPr>
        <w:t xml:space="preserve">Ишимбаевский сельсовет муниципального района </w:t>
      </w:r>
    </w:p>
    <w:p w:rsidR="00661629" w:rsidRPr="00661629" w:rsidRDefault="00661629" w:rsidP="00661629">
      <w:pPr>
        <w:jc w:val="right"/>
        <w:rPr>
          <w:sz w:val="24"/>
          <w:szCs w:val="24"/>
        </w:rPr>
      </w:pPr>
      <w:r w:rsidRPr="00661629">
        <w:rPr>
          <w:sz w:val="24"/>
          <w:szCs w:val="24"/>
        </w:rPr>
        <w:t>Салаватский район  Республики Башкортостан</w:t>
      </w:r>
    </w:p>
    <w:p w:rsidR="00661629" w:rsidRPr="00661629" w:rsidRDefault="00661629" w:rsidP="00661629">
      <w:pPr>
        <w:jc w:val="right"/>
        <w:rPr>
          <w:sz w:val="24"/>
          <w:szCs w:val="24"/>
        </w:rPr>
      </w:pPr>
      <w:r w:rsidRPr="00661629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Pr="00661629">
        <w:rPr>
          <w:sz w:val="24"/>
          <w:szCs w:val="24"/>
        </w:rPr>
        <w:t>20 мая 2016 года №3</w:t>
      </w:r>
      <w:r w:rsidR="005E7DA0">
        <w:rPr>
          <w:sz w:val="24"/>
          <w:szCs w:val="24"/>
        </w:rPr>
        <w:t>4</w:t>
      </w:r>
      <w:r w:rsidRPr="00661629">
        <w:rPr>
          <w:sz w:val="24"/>
          <w:szCs w:val="24"/>
        </w:rPr>
        <w:t xml:space="preserve"> </w:t>
      </w:r>
    </w:p>
    <w:p w:rsidR="008251DE" w:rsidRDefault="008251DE" w:rsidP="00726FE7">
      <w:pPr>
        <w:ind w:firstLine="709"/>
        <w:jc w:val="center"/>
        <w:rPr>
          <w:sz w:val="28"/>
          <w:szCs w:val="28"/>
        </w:rPr>
      </w:pPr>
    </w:p>
    <w:p w:rsidR="008251DE" w:rsidRDefault="008251DE" w:rsidP="00726FE7">
      <w:pPr>
        <w:ind w:firstLine="709"/>
        <w:jc w:val="center"/>
        <w:rPr>
          <w:sz w:val="28"/>
          <w:szCs w:val="28"/>
        </w:rPr>
      </w:pPr>
    </w:p>
    <w:p w:rsidR="00221C18" w:rsidRPr="00EA31AB" w:rsidRDefault="00221C18" w:rsidP="00376DDC">
      <w:pPr>
        <w:ind w:firstLine="709"/>
        <w:jc w:val="center"/>
        <w:rPr>
          <w:b/>
          <w:sz w:val="28"/>
          <w:szCs w:val="28"/>
        </w:rPr>
      </w:pPr>
      <w:r w:rsidRPr="00EA31AB">
        <w:rPr>
          <w:b/>
          <w:kern w:val="48"/>
          <w:sz w:val="28"/>
          <w:szCs w:val="28"/>
        </w:rPr>
        <w:t>Порядок</w:t>
      </w:r>
    </w:p>
    <w:p w:rsidR="00661629" w:rsidRDefault="00221C18" w:rsidP="00376DDC">
      <w:pPr>
        <w:jc w:val="center"/>
        <w:rPr>
          <w:b/>
          <w:sz w:val="28"/>
          <w:szCs w:val="28"/>
        </w:rPr>
      </w:pPr>
      <w:r w:rsidRPr="00EA31AB">
        <w:rPr>
          <w:b/>
          <w:sz w:val="28"/>
          <w:szCs w:val="28"/>
        </w:rPr>
        <w:t xml:space="preserve">выдачи разрешения на осуществление  земляных работ на территории </w:t>
      </w:r>
      <w:r w:rsidR="008251DE" w:rsidRPr="008251DE">
        <w:rPr>
          <w:b/>
          <w:sz w:val="28"/>
          <w:szCs w:val="28"/>
        </w:rPr>
        <w:t>сельского поселения Ишимбаевский сельсовет муниципального</w:t>
      </w:r>
    </w:p>
    <w:p w:rsidR="008251DE" w:rsidRDefault="008251DE" w:rsidP="00376DDC">
      <w:pPr>
        <w:jc w:val="center"/>
        <w:rPr>
          <w:sz w:val="28"/>
          <w:szCs w:val="28"/>
        </w:rPr>
      </w:pPr>
      <w:r w:rsidRPr="008251DE">
        <w:rPr>
          <w:b/>
          <w:sz w:val="28"/>
          <w:szCs w:val="28"/>
        </w:rPr>
        <w:t>района Салаватский район  Республики Башкортостан</w:t>
      </w:r>
    </w:p>
    <w:p w:rsidR="00221C18" w:rsidRPr="00EA31AB" w:rsidRDefault="00221C18" w:rsidP="00726FE7">
      <w:pPr>
        <w:ind w:firstLine="709"/>
        <w:jc w:val="center"/>
        <w:rPr>
          <w:b/>
          <w:sz w:val="28"/>
          <w:szCs w:val="28"/>
        </w:rPr>
      </w:pPr>
    </w:p>
    <w:p w:rsidR="008251DE" w:rsidRDefault="00661629" w:rsidP="00825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21C18" w:rsidRPr="00EA31AB">
        <w:rPr>
          <w:sz w:val="28"/>
          <w:szCs w:val="28"/>
        </w:rPr>
        <w:t>1.</w:t>
      </w:r>
      <w:r w:rsidR="00543350" w:rsidRPr="00EA31AB">
        <w:rPr>
          <w:sz w:val="28"/>
          <w:szCs w:val="28"/>
        </w:rPr>
        <w:t xml:space="preserve">Настоящий Порядок выдачи разрешения на осуществление  земляных работ на территории </w:t>
      </w:r>
      <w:r w:rsidR="008251DE" w:rsidRPr="008251DE">
        <w:rPr>
          <w:sz w:val="28"/>
          <w:szCs w:val="28"/>
        </w:rPr>
        <w:t xml:space="preserve">сельского поселения Ишимбаевский сельсовет муниципального района Салаватский район  Республики Башкортостан </w:t>
      </w:r>
    </w:p>
    <w:p w:rsidR="00543350" w:rsidRPr="00EA31AB" w:rsidRDefault="00543350" w:rsidP="008251DE">
      <w:pPr>
        <w:jc w:val="both"/>
        <w:rPr>
          <w:sz w:val="28"/>
          <w:szCs w:val="28"/>
        </w:rPr>
      </w:pPr>
      <w:r w:rsidRPr="00EA31AB">
        <w:rPr>
          <w:sz w:val="28"/>
          <w:szCs w:val="28"/>
        </w:rPr>
        <w:t xml:space="preserve">регулирует общественные отношения, возникающие в процессе получения разрешения на осуществление  земляных работ на территории  </w:t>
      </w:r>
      <w:r w:rsidR="00DF3DEB" w:rsidRPr="008251DE">
        <w:rPr>
          <w:sz w:val="28"/>
          <w:szCs w:val="28"/>
        </w:rPr>
        <w:t>сельского поселения Ишимбаевский сельсовет муниципального района Салаватский район  Республики Башкортостан</w:t>
      </w:r>
      <w:r w:rsidRPr="00EA31AB">
        <w:rPr>
          <w:sz w:val="28"/>
          <w:szCs w:val="28"/>
        </w:rPr>
        <w:t xml:space="preserve">, проведения таких работ, а также работ, направленных на восстановление нарушенного благоустройства разрабатываемой территории, и обязателен для исполнения всеми гражданами и организациями, получающими (получившими) разрешение на осуществление  земляных работ на территории </w:t>
      </w:r>
      <w:r w:rsidR="00DF3DEB" w:rsidRPr="008251DE">
        <w:rPr>
          <w:sz w:val="28"/>
          <w:szCs w:val="28"/>
        </w:rPr>
        <w:t>сельского поселения Ишимбаевский сельсовет муниципального района Салаватский район  Республики Башкортостан</w:t>
      </w:r>
      <w:r w:rsidRPr="00EA31AB">
        <w:rPr>
          <w:sz w:val="28"/>
          <w:szCs w:val="28"/>
        </w:rPr>
        <w:t>.</w:t>
      </w:r>
    </w:p>
    <w:p w:rsidR="00221C18" w:rsidRPr="00EA31AB" w:rsidRDefault="00661629" w:rsidP="00DF3D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43350" w:rsidRPr="00EA31AB">
        <w:rPr>
          <w:sz w:val="28"/>
          <w:szCs w:val="28"/>
        </w:rPr>
        <w:t>2.</w:t>
      </w:r>
      <w:r w:rsidR="00221C18" w:rsidRPr="00EA31AB">
        <w:rPr>
          <w:sz w:val="28"/>
          <w:szCs w:val="28"/>
        </w:rPr>
        <w:t xml:space="preserve">Разрешение  на осуществление  земляных работ является основанием для начала производства земляных работ, связанных  с нарушением благоустройства или существующего природного ландшафта. Выдача разрешения производится  Администрацией </w:t>
      </w:r>
      <w:r w:rsidR="00DF3DEB" w:rsidRPr="008251DE">
        <w:rPr>
          <w:sz w:val="28"/>
          <w:szCs w:val="28"/>
        </w:rPr>
        <w:t xml:space="preserve">сельского поселения Ишимбаевский сельсовет муниципального района Салаватский район  Республики Башкортостан </w:t>
      </w:r>
      <w:r w:rsidR="00221C18" w:rsidRPr="00EA31AB">
        <w:rPr>
          <w:sz w:val="28"/>
          <w:szCs w:val="28"/>
        </w:rPr>
        <w:t xml:space="preserve"> (далее – Администрация </w:t>
      </w:r>
      <w:r w:rsidR="00DF3DEB">
        <w:rPr>
          <w:sz w:val="28"/>
          <w:szCs w:val="28"/>
        </w:rPr>
        <w:t>Ишимбаевского</w:t>
      </w:r>
      <w:r w:rsidR="00221C18" w:rsidRPr="00EA31AB">
        <w:rPr>
          <w:sz w:val="28"/>
          <w:szCs w:val="28"/>
        </w:rPr>
        <w:t xml:space="preserve"> сельсовета).</w:t>
      </w:r>
    </w:p>
    <w:p w:rsidR="00221C18" w:rsidRPr="00EA31AB" w:rsidRDefault="00221C18" w:rsidP="00DF3DEB">
      <w:pPr>
        <w:jc w:val="both"/>
        <w:rPr>
          <w:sz w:val="28"/>
          <w:szCs w:val="28"/>
        </w:rPr>
      </w:pPr>
      <w:r w:rsidRPr="00EA31AB">
        <w:rPr>
          <w:sz w:val="28"/>
          <w:szCs w:val="28"/>
        </w:rPr>
        <w:t xml:space="preserve">Физические или юридические лица (далее – граждане и организации), независимо от организационно-правовой формы, формы собственности при желании начать строительство, ремонт зданий, сооружений, а также инженерных сетей и коммуникаций на территории </w:t>
      </w:r>
      <w:r w:rsidR="00DF3DEB" w:rsidRPr="008251DE">
        <w:rPr>
          <w:sz w:val="28"/>
          <w:szCs w:val="28"/>
        </w:rPr>
        <w:t xml:space="preserve">сельского поселения Ишимбаевский сельсовет муниципального района Салаватский район  Республики Башкортостан </w:t>
      </w:r>
      <w:r w:rsidRPr="00EA31AB">
        <w:rPr>
          <w:sz w:val="28"/>
          <w:szCs w:val="28"/>
        </w:rPr>
        <w:t xml:space="preserve">(далее – </w:t>
      </w:r>
      <w:r w:rsidR="00DF3DEB">
        <w:rPr>
          <w:sz w:val="28"/>
          <w:szCs w:val="28"/>
        </w:rPr>
        <w:t>Ишимбаевский</w:t>
      </w:r>
      <w:r w:rsidRPr="00EA31AB">
        <w:rPr>
          <w:sz w:val="28"/>
          <w:szCs w:val="28"/>
        </w:rPr>
        <w:t xml:space="preserve"> сельсовет) обязаны получить разрешение</w:t>
      </w:r>
      <w:r w:rsidR="00D660DC">
        <w:rPr>
          <w:sz w:val="28"/>
          <w:szCs w:val="28"/>
        </w:rPr>
        <w:t xml:space="preserve"> </w:t>
      </w:r>
      <w:r w:rsidRPr="00EA31AB">
        <w:rPr>
          <w:sz w:val="28"/>
          <w:szCs w:val="28"/>
        </w:rPr>
        <w:t xml:space="preserve"> на осуществление  земляных работ. Граждане и организации не вправе приступать к земляным работам без разрешения.</w:t>
      </w:r>
    </w:p>
    <w:p w:rsidR="00221C18" w:rsidRPr="00EA31AB" w:rsidRDefault="00221C18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>Разрешение</w:t>
      </w:r>
      <w:r w:rsidR="007E571E" w:rsidRPr="00EA31AB">
        <w:rPr>
          <w:sz w:val="28"/>
          <w:szCs w:val="28"/>
        </w:rPr>
        <w:t xml:space="preserve"> (ордер)</w:t>
      </w:r>
      <w:r w:rsidRPr="00EA31AB">
        <w:rPr>
          <w:sz w:val="28"/>
          <w:szCs w:val="28"/>
        </w:rPr>
        <w:t xml:space="preserve"> выписывается в 2 экземплярах. Первый экземпляр (оригинал) выдается заказчику, второй (копия) находится в Администрации </w:t>
      </w:r>
      <w:r w:rsidR="00DF3DEB">
        <w:rPr>
          <w:sz w:val="28"/>
          <w:szCs w:val="28"/>
        </w:rPr>
        <w:t>Ишимбаевского</w:t>
      </w:r>
      <w:r w:rsidRPr="00EA31AB">
        <w:rPr>
          <w:sz w:val="28"/>
          <w:szCs w:val="28"/>
        </w:rPr>
        <w:t xml:space="preserve"> сельсовета в течение срока действия разрешения.</w:t>
      </w:r>
    </w:p>
    <w:p w:rsidR="00221C18" w:rsidRPr="00EA31AB" w:rsidRDefault="00543350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>3</w:t>
      </w:r>
      <w:r w:rsidR="00221C18" w:rsidRPr="00EA31AB">
        <w:rPr>
          <w:sz w:val="28"/>
          <w:szCs w:val="28"/>
        </w:rPr>
        <w:t xml:space="preserve">. Разрешение </w:t>
      </w:r>
      <w:r w:rsidR="002A5E49" w:rsidRPr="00EA31AB">
        <w:rPr>
          <w:sz w:val="28"/>
          <w:szCs w:val="28"/>
        </w:rPr>
        <w:t xml:space="preserve">(ордер) </w:t>
      </w:r>
      <w:r w:rsidR="00221C18" w:rsidRPr="00EA31AB">
        <w:rPr>
          <w:sz w:val="28"/>
          <w:szCs w:val="28"/>
        </w:rPr>
        <w:t>на осуществление  земляных работ получает подрядная организация, физическое лицо, непосредственно выполняющие земляные работы в течение 3 дней после представления необходимых документов.</w:t>
      </w:r>
    </w:p>
    <w:p w:rsidR="00221C18" w:rsidRPr="00EA31AB" w:rsidRDefault="00543350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>4</w:t>
      </w:r>
      <w:r w:rsidR="00DF3DEB">
        <w:rPr>
          <w:sz w:val="28"/>
          <w:szCs w:val="28"/>
        </w:rPr>
        <w:t>.</w:t>
      </w:r>
      <w:r w:rsidR="00D660DC">
        <w:rPr>
          <w:sz w:val="28"/>
          <w:szCs w:val="28"/>
        </w:rPr>
        <w:t>Для получения  разрешения</w:t>
      </w:r>
      <w:r w:rsidR="002A5E49" w:rsidRPr="00EA31AB">
        <w:rPr>
          <w:sz w:val="28"/>
          <w:szCs w:val="28"/>
        </w:rPr>
        <w:t xml:space="preserve"> </w:t>
      </w:r>
      <w:r w:rsidR="00D660DC">
        <w:rPr>
          <w:sz w:val="28"/>
          <w:szCs w:val="28"/>
        </w:rPr>
        <w:t>в а</w:t>
      </w:r>
      <w:r w:rsidR="00221C18" w:rsidRPr="00EA31AB">
        <w:rPr>
          <w:sz w:val="28"/>
          <w:szCs w:val="28"/>
        </w:rPr>
        <w:t xml:space="preserve">дминистрацию </w:t>
      </w:r>
      <w:r w:rsidR="00DF3DEB">
        <w:rPr>
          <w:sz w:val="28"/>
          <w:szCs w:val="28"/>
        </w:rPr>
        <w:t xml:space="preserve">Ишимбаевского </w:t>
      </w:r>
      <w:r w:rsidR="00221C18" w:rsidRPr="00EA31AB">
        <w:rPr>
          <w:sz w:val="28"/>
          <w:szCs w:val="28"/>
        </w:rPr>
        <w:lastRenderedPageBreak/>
        <w:t>сельсовета необходимо представить следующие документы:</w:t>
      </w:r>
    </w:p>
    <w:p w:rsidR="00221C18" w:rsidRPr="00EA31AB" w:rsidRDefault="00221C18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 xml:space="preserve">- заявление по установленной форме (приложение </w:t>
      </w:r>
      <w:r w:rsidR="00D660DC">
        <w:rPr>
          <w:sz w:val="28"/>
          <w:szCs w:val="28"/>
        </w:rPr>
        <w:t>№</w:t>
      </w:r>
      <w:r w:rsidRPr="00EA31AB">
        <w:rPr>
          <w:sz w:val="28"/>
          <w:szCs w:val="28"/>
        </w:rPr>
        <w:t>1 к настоящему Порядку);</w:t>
      </w:r>
    </w:p>
    <w:p w:rsidR="00221C18" w:rsidRPr="00EA31AB" w:rsidRDefault="00221C18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>- разрешение на строительство (при наличии);</w:t>
      </w:r>
    </w:p>
    <w:p w:rsidR="00221C18" w:rsidRPr="00EA31AB" w:rsidRDefault="00221C18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>- приказ о закреплении за производством работ ответственного лица.</w:t>
      </w:r>
    </w:p>
    <w:p w:rsidR="00221C18" w:rsidRPr="00EA31AB" w:rsidRDefault="00543350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>5</w:t>
      </w:r>
      <w:r w:rsidR="00DF3DEB">
        <w:rPr>
          <w:sz w:val="28"/>
          <w:szCs w:val="28"/>
        </w:rPr>
        <w:t>.</w:t>
      </w:r>
      <w:r w:rsidR="00221C18" w:rsidRPr="00EA31AB">
        <w:rPr>
          <w:sz w:val="28"/>
          <w:szCs w:val="28"/>
        </w:rPr>
        <w:t xml:space="preserve">Заявителю выдается Лист согласования на </w:t>
      </w:r>
      <w:r w:rsidR="00FA28DE" w:rsidRPr="00EA31AB">
        <w:rPr>
          <w:sz w:val="28"/>
          <w:szCs w:val="28"/>
        </w:rPr>
        <w:t>осуществление</w:t>
      </w:r>
      <w:r w:rsidR="00221C18" w:rsidRPr="00EA31AB">
        <w:rPr>
          <w:sz w:val="28"/>
          <w:szCs w:val="28"/>
        </w:rPr>
        <w:t xml:space="preserve"> </w:t>
      </w:r>
      <w:r w:rsidR="00386668" w:rsidRPr="00EA31AB">
        <w:rPr>
          <w:sz w:val="28"/>
          <w:szCs w:val="28"/>
        </w:rPr>
        <w:t xml:space="preserve">земляных </w:t>
      </w:r>
      <w:r w:rsidR="00221C18" w:rsidRPr="00EA31AB">
        <w:rPr>
          <w:sz w:val="28"/>
          <w:szCs w:val="28"/>
        </w:rPr>
        <w:t xml:space="preserve">работ (приложение </w:t>
      </w:r>
      <w:r w:rsidR="00D660DC">
        <w:rPr>
          <w:sz w:val="28"/>
          <w:szCs w:val="28"/>
        </w:rPr>
        <w:t xml:space="preserve">№ </w:t>
      </w:r>
      <w:r w:rsidR="00221C18" w:rsidRPr="00EA31AB">
        <w:rPr>
          <w:sz w:val="28"/>
          <w:szCs w:val="28"/>
        </w:rPr>
        <w:t>2 к настоящему Порядку) для согласования с заинтересованными организациями. Согласование производится в течение семи дней.</w:t>
      </w:r>
    </w:p>
    <w:p w:rsidR="00221C18" w:rsidRPr="00EA31AB" w:rsidRDefault="00543350" w:rsidP="00221C18">
      <w:pPr>
        <w:ind w:firstLine="709"/>
        <w:jc w:val="both"/>
        <w:rPr>
          <w:sz w:val="28"/>
          <w:szCs w:val="28"/>
        </w:rPr>
      </w:pPr>
      <w:r w:rsidRPr="00EA31AB">
        <w:rPr>
          <w:sz w:val="28"/>
          <w:szCs w:val="28"/>
        </w:rPr>
        <w:t>6</w:t>
      </w:r>
      <w:r w:rsidR="00DF3DEB">
        <w:rPr>
          <w:sz w:val="28"/>
          <w:szCs w:val="28"/>
        </w:rPr>
        <w:t>.</w:t>
      </w:r>
      <w:r w:rsidR="00221C18" w:rsidRPr="00EA31AB">
        <w:rPr>
          <w:sz w:val="28"/>
          <w:szCs w:val="28"/>
        </w:rPr>
        <w:t>Разрешение</w:t>
      </w:r>
      <w:r w:rsidR="007E571E" w:rsidRPr="00EA31AB">
        <w:rPr>
          <w:sz w:val="28"/>
          <w:szCs w:val="28"/>
        </w:rPr>
        <w:t xml:space="preserve"> (ордер)</w:t>
      </w:r>
      <w:r w:rsidR="00221C18" w:rsidRPr="00EA31AB">
        <w:rPr>
          <w:sz w:val="28"/>
          <w:szCs w:val="28"/>
        </w:rPr>
        <w:t xml:space="preserve"> подписывается </w:t>
      </w:r>
      <w:r w:rsidRPr="00EA31AB">
        <w:rPr>
          <w:sz w:val="28"/>
          <w:szCs w:val="28"/>
        </w:rPr>
        <w:t>Главой а</w:t>
      </w:r>
      <w:r w:rsidR="00221C18" w:rsidRPr="00EA31AB">
        <w:rPr>
          <w:sz w:val="28"/>
          <w:szCs w:val="28"/>
        </w:rPr>
        <w:t xml:space="preserve">дминистрации </w:t>
      </w:r>
      <w:r w:rsidR="00DF3DEB">
        <w:rPr>
          <w:sz w:val="28"/>
          <w:szCs w:val="28"/>
        </w:rPr>
        <w:t>Ишимбаев</w:t>
      </w:r>
      <w:r w:rsidR="00732D7B">
        <w:rPr>
          <w:sz w:val="28"/>
          <w:szCs w:val="28"/>
        </w:rPr>
        <w:t>ского</w:t>
      </w:r>
      <w:r w:rsidR="00221C18" w:rsidRPr="00EA31AB">
        <w:rPr>
          <w:sz w:val="28"/>
          <w:szCs w:val="28"/>
        </w:rPr>
        <w:t xml:space="preserve"> сельсовета, после чего 1 экземпляр выдается заявителю, 2 экземпляр остается в Администрации </w:t>
      </w:r>
      <w:r w:rsidR="00DF3DEB">
        <w:rPr>
          <w:sz w:val="28"/>
          <w:szCs w:val="28"/>
        </w:rPr>
        <w:t>Ишимбаевского</w:t>
      </w:r>
      <w:r w:rsidR="00221C18" w:rsidRPr="00EA31AB">
        <w:rPr>
          <w:sz w:val="28"/>
          <w:szCs w:val="28"/>
        </w:rPr>
        <w:t xml:space="preserve"> сельсовета для контроля.</w:t>
      </w:r>
    </w:p>
    <w:p w:rsidR="00221C18" w:rsidRPr="00EA31AB" w:rsidRDefault="00DF3DEB" w:rsidP="00221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2A5E49" w:rsidRPr="00EA31AB">
        <w:rPr>
          <w:sz w:val="28"/>
          <w:szCs w:val="28"/>
        </w:rPr>
        <w:t>Разрешение (о</w:t>
      </w:r>
      <w:r w:rsidR="00221C18" w:rsidRPr="00EA31AB">
        <w:rPr>
          <w:sz w:val="28"/>
          <w:szCs w:val="28"/>
        </w:rPr>
        <w:t>рдер</w:t>
      </w:r>
      <w:r w:rsidR="002A5E49" w:rsidRPr="00EA31AB">
        <w:rPr>
          <w:sz w:val="28"/>
          <w:szCs w:val="28"/>
        </w:rPr>
        <w:t>)</w:t>
      </w:r>
      <w:r w:rsidR="00221C18" w:rsidRPr="00EA31AB">
        <w:rPr>
          <w:sz w:val="28"/>
          <w:szCs w:val="28"/>
        </w:rPr>
        <w:t xml:space="preserve"> действителен на указанный в нем срок, вид и место проведения работ.</w:t>
      </w:r>
    </w:p>
    <w:p w:rsidR="00221C18" w:rsidRPr="00EA31AB" w:rsidRDefault="00DF3DEB" w:rsidP="00221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7.При </w:t>
      </w:r>
      <w:r w:rsidR="00221C18" w:rsidRPr="00EA31AB">
        <w:rPr>
          <w:sz w:val="28"/>
          <w:szCs w:val="28"/>
        </w:rPr>
        <w:t>невыполнении работ в установленный срок действие разрешения подлежит продлению. Продление производится не менее чем за три дня до истечения указанного в разрешении срока окончания работ.</w:t>
      </w:r>
    </w:p>
    <w:p w:rsidR="00221C18" w:rsidRPr="00EA31AB" w:rsidRDefault="00DF3DEB" w:rsidP="00DF3D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21C18" w:rsidRPr="00EA31AB">
        <w:rPr>
          <w:sz w:val="28"/>
          <w:szCs w:val="28"/>
        </w:rPr>
        <w:t xml:space="preserve">8.По окончании работ до засыпки траншей, организация, физическое лицо, оформившие разрешение, обязаны выполнить и предоставить в  Администрацию </w:t>
      </w:r>
      <w:r>
        <w:rPr>
          <w:sz w:val="28"/>
          <w:szCs w:val="28"/>
        </w:rPr>
        <w:t>Ишимбаевского</w:t>
      </w:r>
      <w:r w:rsidR="00221C18" w:rsidRPr="00EA31AB">
        <w:rPr>
          <w:sz w:val="28"/>
          <w:szCs w:val="28"/>
        </w:rPr>
        <w:t xml:space="preserve"> сельсовета исполнительные чертежи (топосъемку) объекта  в масштабе 1:500 для внесения в дежурный план </w:t>
      </w:r>
      <w:r w:rsidRPr="008251DE">
        <w:rPr>
          <w:sz w:val="28"/>
          <w:szCs w:val="28"/>
        </w:rPr>
        <w:t>сельского поселения Ишимбаевский сельсовет муниципального района Салаватский район  Республики Башкортостан</w:t>
      </w:r>
      <w:r w:rsidR="00221C18" w:rsidRPr="00EA31AB">
        <w:rPr>
          <w:sz w:val="28"/>
          <w:szCs w:val="28"/>
        </w:rPr>
        <w:t>.</w:t>
      </w:r>
    </w:p>
    <w:p w:rsidR="00221C18" w:rsidRPr="00EA31AB" w:rsidRDefault="00DF3DEB" w:rsidP="00DF3D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21C18" w:rsidRPr="00EA31AB">
        <w:rPr>
          <w:sz w:val="28"/>
          <w:szCs w:val="28"/>
        </w:rPr>
        <w:t xml:space="preserve">9. Осуществление  земляных работ выполнять только в летний период и до 1 ноября текущего года за исключением аварийных ситуаций и работ по обеспечению жизнедеятельности </w:t>
      </w:r>
      <w:r w:rsidRPr="008251DE">
        <w:rPr>
          <w:sz w:val="28"/>
          <w:szCs w:val="28"/>
        </w:rPr>
        <w:t>сельского поселения Ишимбаевский сельсовет муниципального района Салаватский район  Республики Башкортостан</w:t>
      </w:r>
      <w:r w:rsidR="00221C18" w:rsidRPr="00EA31AB">
        <w:rPr>
          <w:sz w:val="28"/>
          <w:szCs w:val="28"/>
        </w:rPr>
        <w:t>, граждан.</w:t>
      </w:r>
    </w:p>
    <w:p w:rsidR="00DF3DEB" w:rsidRDefault="00376DDC" w:rsidP="00221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221C18" w:rsidRPr="00EA31AB">
        <w:rPr>
          <w:sz w:val="28"/>
          <w:szCs w:val="28"/>
        </w:rPr>
        <w:t>В случае проведения земляных работ в зимнее время заявитель-заказчик представляет гарантийное письмо на проведение работ по восстановлению нарушенного благоустройства в летнее время.</w:t>
      </w:r>
    </w:p>
    <w:p w:rsidR="00376DDC" w:rsidRDefault="00376DDC" w:rsidP="00221C18">
      <w:pPr>
        <w:ind w:firstLine="709"/>
        <w:jc w:val="both"/>
        <w:rPr>
          <w:sz w:val="28"/>
          <w:szCs w:val="28"/>
        </w:rPr>
      </w:pPr>
    </w:p>
    <w:p w:rsidR="00376DDC" w:rsidRDefault="00376DDC" w:rsidP="00221C18">
      <w:pPr>
        <w:ind w:firstLine="709"/>
        <w:jc w:val="both"/>
        <w:rPr>
          <w:sz w:val="28"/>
          <w:szCs w:val="28"/>
        </w:rPr>
      </w:pPr>
    </w:p>
    <w:p w:rsidR="00376DDC" w:rsidRDefault="00376DDC" w:rsidP="00221C18">
      <w:pPr>
        <w:ind w:firstLine="709"/>
        <w:jc w:val="both"/>
        <w:rPr>
          <w:sz w:val="28"/>
          <w:szCs w:val="28"/>
        </w:rPr>
      </w:pPr>
    </w:p>
    <w:p w:rsidR="00376DDC" w:rsidRDefault="00376DDC" w:rsidP="00221C18">
      <w:pPr>
        <w:ind w:firstLine="709"/>
        <w:jc w:val="both"/>
        <w:rPr>
          <w:sz w:val="28"/>
          <w:szCs w:val="28"/>
        </w:rPr>
      </w:pPr>
    </w:p>
    <w:p w:rsidR="00376DDC" w:rsidRDefault="00376DDC" w:rsidP="00221C18">
      <w:pPr>
        <w:ind w:firstLine="709"/>
        <w:jc w:val="both"/>
        <w:rPr>
          <w:sz w:val="28"/>
          <w:szCs w:val="28"/>
        </w:rPr>
      </w:pPr>
    </w:p>
    <w:p w:rsidR="00376DDC" w:rsidRDefault="00376DDC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DF3DEB" w:rsidRDefault="00DF3DEB" w:rsidP="00221C18">
      <w:pPr>
        <w:ind w:firstLine="709"/>
        <w:jc w:val="both"/>
        <w:rPr>
          <w:sz w:val="28"/>
          <w:szCs w:val="28"/>
        </w:rPr>
      </w:pPr>
    </w:p>
    <w:p w:rsidR="00661629" w:rsidRDefault="00661629" w:rsidP="00221C18">
      <w:pPr>
        <w:jc w:val="right"/>
        <w:rPr>
          <w:sz w:val="24"/>
          <w:szCs w:val="24"/>
        </w:rPr>
      </w:pPr>
    </w:p>
    <w:p w:rsidR="00661629" w:rsidRDefault="00661629" w:rsidP="00221C18">
      <w:pPr>
        <w:jc w:val="right"/>
        <w:rPr>
          <w:sz w:val="24"/>
          <w:szCs w:val="24"/>
        </w:rPr>
      </w:pPr>
    </w:p>
    <w:p w:rsidR="00661629" w:rsidRDefault="00661629" w:rsidP="00221C18">
      <w:pPr>
        <w:jc w:val="right"/>
        <w:rPr>
          <w:sz w:val="24"/>
          <w:szCs w:val="24"/>
        </w:rPr>
      </w:pPr>
    </w:p>
    <w:p w:rsidR="00221C18" w:rsidRPr="00543350" w:rsidRDefault="00D62521" w:rsidP="00221C1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543350" w:rsidRDefault="00221C18" w:rsidP="00543350">
      <w:pPr>
        <w:jc w:val="right"/>
        <w:rPr>
          <w:sz w:val="24"/>
          <w:szCs w:val="24"/>
        </w:rPr>
      </w:pPr>
      <w:r w:rsidRPr="00543350">
        <w:rPr>
          <w:sz w:val="24"/>
          <w:szCs w:val="24"/>
        </w:rPr>
        <w:t xml:space="preserve">к Порядку </w:t>
      </w:r>
      <w:r w:rsidR="00543350" w:rsidRPr="00543350">
        <w:rPr>
          <w:sz w:val="24"/>
          <w:szCs w:val="24"/>
        </w:rPr>
        <w:t>выдачи разрешения</w:t>
      </w:r>
    </w:p>
    <w:p w:rsidR="00543350" w:rsidRDefault="00543350" w:rsidP="00543350">
      <w:pPr>
        <w:jc w:val="right"/>
        <w:rPr>
          <w:sz w:val="24"/>
          <w:szCs w:val="24"/>
        </w:rPr>
      </w:pPr>
      <w:r w:rsidRPr="00543350">
        <w:rPr>
          <w:sz w:val="24"/>
          <w:szCs w:val="24"/>
        </w:rPr>
        <w:t xml:space="preserve"> на осуществление </w:t>
      </w:r>
      <w:r w:rsidR="00D62521">
        <w:rPr>
          <w:sz w:val="24"/>
          <w:szCs w:val="24"/>
        </w:rPr>
        <w:t xml:space="preserve"> земляных работ</w:t>
      </w:r>
    </w:p>
    <w:p w:rsidR="00E41CC4" w:rsidRDefault="00543350" w:rsidP="00E41CC4">
      <w:pPr>
        <w:jc w:val="right"/>
        <w:rPr>
          <w:sz w:val="24"/>
          <w:szCs w:val="24"/>
        </w:rPr>
      </w:pPr>
      <w:r w:rsidRPr="00543350">
        <w:rPr>
          <w:sz w:val="24"/>
          <w:szCs w:val="24"/>
        </w:rPr>
        <w:t xml:space="preserve">на территории </w:t>
      </w:r>
      <w:r w:rsidR="00E41CC4" w:rsidRPr="00E41CC4">
        <w:rPr>
          <w:sz w:val="24"/>
          <w:szCs w:val="24"/>
        </w:rPr>
        <w:t>сельского поселения</w:t>
      </w:r>
    </w:p>
    <w:p w:rsidR="00E41CC4" w:rsidRDefault="00E41CC4" w:rsidP="00E41CC4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 Ишимбаевский сельсовет муниципального района</w:t>
      </w:r>
    </w:p>
    <w:p w:rsidR="00E41CC4" w:rsidRDefault="00E41CC4" w:rsidP="00E41CC4">
      <w:pPr>
        <w:jc w:val="right"/>
        <w:rPr>
          <w:sz w:val="28"/>
          <w:szCs w:val="28"/>
        </w:rPr>
      </w:pPr>
      <w:r w:rsidRPr="00E41CC4">
        <w:rPr>
          <w:sz w:val="24"/>
          <w:szCs w:val="24"/>
        </w:rPr>
        <w:t xml:space="preserve"> Салаватский район  Республики Башкортостан</w:t>
      </w:r>
      <w:r w:rsidRPr="008251DE">
        <w:rPr>
          <w:sz w:val="28"/>
          <w:szCs w:val="28"/>
        </w:rPr>
        <w:t xml:space="preserve"> </w:t>
      </w:r>
    </w:p>
    <w:p w:rsidR="00221C18" w:rsidRPr="00543350" w:rsidRDefault="00221C18" w:rsidP="00E41CC4">
      <w:pPr>
        <w:jc w:val="right"/>
        <w:rPr>
          <w:b/>
          <w:sz w:val="24"/>
          <w:szCs w:val="24"/>
        </w:rPr>
      </w:pPr>
    </w:p>
    <w:p w:rsidR="00E41CC4" w:rsidRDefault="00E41CC4" w:rsidP="00E41CC4">
      <w:pPr>
        <w:tabs>
          <w:tab w:val="left" w:pos="714"/>
        </w:tabs>
        <w:rPr>
          <w:sz w:val="24"/>
          <w:szCs w:val="24"/>
        </w:rPr>
      </w:pPr>
      <w:r>
        <w:tab/>
        <w:t xml:space="preserve">                                                       </w:t>
      </w:r>
      <w:r w:rsidR="00221C18">
        <w:t xml:space="preserve">                           </w:t>
      </w:r>
      <w:r w:rsidR="00221C18">
        <w:rPr>
          <w:sz w:val="24"/>
          <w:szCs w:val="24"/>
        </w:rPr>
        <w:t>Главе А</w:t>
      </w:r>
      <w:r w:rsidR="00221C18" w:rsidRPr="00EE6450">
        <w:rPr>
          <w:sz w:val="24"/>
          <w:szCs w:val="24"/>
        </w:rPr>
        <w:t xml:space="preserve">дминистрации </w:t>
      </w:r>
      <w:r w:rsidRPr="00E41CC4">
        <w:rPr>
          <w:sz w:val="24"/>
          <w:szCs w:val="24"/>
        </w:rPr>
        <w:t xml:space="preserve">сельского поселения </w:t>
      </w:r>
    </w:p>
    <w:p w:rsidR="00E41CC4" w:rsidRDefault="00E41CC4" w:rsidP="00E41CC4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Ишимбаевский сельсовет муниципального района </w:t>
      </w:r>
    </w:p>
    <w:p w:rsidR="00E41CC4" w:rsidRPr="00E41CC4" w:rsidRDefault="00E41CC4" w:rsidP="00E41CC4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Салаватский район  Республики Башкортостан </w:t>
      </w:r>
    </w:p>
    <w:p w:rsidR="00221C18" w:rsidRPr="00EE6450" w:rsidRDefault="00221C18" w:rsidP="00E41CC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21C18" w:rsidRPr="00EE6450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 xml:space="preserve">                          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450">
        <w:rPr>
          <w:rFonts w:ascii="Times New Roman" w:hAnsi="Times New Roman" w:cs="Times New Roman"/>
          <w:sz w:val="24"/>
          <w:szCs w:val="24"/>
        </w:rPr>
        <w:t>кого: _______________________________________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EE645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087247">
        <w:rPr>
          <w:rFonts w:ascii="Times New Roman" w:hAnsi="Times New Roman" w:cs="Times New Roman"/>
        </w:rPr>
        <w:t>(наименование юридического лица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       (индивидуального предпринимателя), ИНН,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</w:t>
      </w:r>
      <w:r w:rsidR="00D33505" w:rsidRPr="00087247">
        <w:rPr>
          <w:rFonts w:ascii="Times New Roman" w:hAnsi="Times New Roman" w:cs="Times New Roman"/>
        </w:rPr>
        <w:t xml:space="preserve">   юридический и почтовый адрес</w:t>
      </w:r>
      <w:r w:rsidRPr="00087247">
        <w:rPr>
          <w:rFonts w:ascii="Times New Roman" w:hAnsi="Times New Roman" w:cs="Times New Roman"/>
        </w:rPr>
        <w:t>, ФИО руководителя,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         телефон, банковские  реквизиты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       (наименование банка, р/с, к/с, БИК)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________________________________________________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    (фамилия, имя, отчество - для граждан,</w:t>
      </w:r>
    </w:p>
    <w:p w:rsidR="00221C18" w:rsidRPr="00087247" w:rsidRDefault="00221C18" w:rsidP="00221C18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                                почтовый индекс и адрес)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21C18" w:rsidRPr="00EE6450" w:rsidRDefault="00221C18" w:rsidP="00221C1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ЗАЯВЛЕНИЕ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 xml:space="preserve">Прошу выдать </w:t>
      </w:r>
      <w:r w:rsidR="002A5E49">
        <w:rPr>
          <w:rFonts w:ascii="Times New Roman" w:hAnsi="Times New Roman" w:cs="Times New Roman"/>
          <w:sz w:val="24"/>
          <w:szCs w:val="24"/>
        </w:rPr>
        <w:t>разрешение (</w:t>
      </w:r>
      <w:r w:rsidRPr="00EE6450">
        <w:rPr>
          <w:rFonts w:ascii="Times New Roman" w:hAnsi="Times New Roman" w:cs="Times New Roman"/>
          <w:sz w:val="24"/>
          <w:szCs w:val="24"/>
        </w:rPr>
        <w:t>ордер</w:t>
      </w:r>
      <w:r w:rsidR="002A5E49">
        <w:rPr>
          <w:rFonts w:ascii="Times New Roman" w:hAnsi="Times New Roman" w:cs="Times New Roman"/>
          <w:sz w:val="24"/>
          <w:szCs w:val="24"/>
        </w:rPr>
        <w:t>)</w:t>
      </w:r>
      <w:r w:rsidRPr="00EE6450">
        <w:rPr>
          <w:rFonts w:ascii="Times New Roman" w:hAnsi="Times New Roman" w:cs="Times New Roman"/>
          <w:sz w:val="24"/>
          <w:szCs w:val="24"/>
        </w:rPr>
        <w:t xml:space="preserve"> на право </w:t>
      </w:r>
      <w:r w:rsidR="002A5E49">
        <w:rPr>
          <w:rFonts w:ascii="Times New Roman" w:hAnsi="Times New Roman" w:cs="Times New Roman"/>
          <w:sz w:val="24"/>
          <w:szCs w:val="24"/>
        </w:rPr>
        <w:t>осуществления</w:t>
      </w:r>
      <w:r w:rsidRPr="00EE6450">
        <w:rPr>
          <w:rFonts w:ascii="Times New Roman" w:hAnsi="Times New Roman" w:cs="Times New Roman"/>
          <w:sz w:val="24"/>
          <w:szCs w:val="24"/>
        </w:rPr>
        <w:t xml:space="preserve"> зе</w:t>
      </w:r>
      <w:r w:rsidR="002A5E49">
        <w:rPr>
          <w:rFonts w:ascii="Times New Roman" w:hAnsi="Times New Roman" w:cs="Times New Roman"/>
          <w:sz w:val="24"/>
          <w:szCs w:val="24"/>
        </w:rPr>
        <w:t>мляных работ __________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C18" w:rsidRPr="00D33505" w:rsidRDefault="00221C18" w:rsidP="00221C18">
      <w:pPr>
        <w:pStyle w:val="ConsPlusNonformat"/>
        <w:widowControl/>
        <w:rPr>
          <w:rFonts w:ascii="Times New Roman" w:hAnsi="Times New Roman" w:cs="Times New Roman"/>
        </w:rPr>
      </w:pPr>
      <w:r w:rsidRPr="00D33505">
        <w:rPr>
          <w:rFonts w:ascii="Times New Roman" w:hAnsi="Times New Roman" w:cs="Times New Roman"/>
        </w:rPr>
        <w:t xml:space="preserve">                          (наименование объекта)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на земельном участке, расположенном по адресу: ____________________________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C18" w:rsidRPr="00D33505" w:rsidRDefault="00221C18" w:rsidP="00221C18">
      <w:pPr>
        <w:pStyle w:val="ConsPlusNonformat"/>
        <w:widowControl/>
        <w:rPr>
          <w:rFonts w:ascii="Times New Roman" w:hAnsi="Times New Roman" w:cs="Times New Roman"/>
        </w:rPr>
      </w:pPr>
      <w:r w:rsidRPr="00D33505">
        <w:rPr>
          <w:rFonts w:ascii="Times New Roman" w:hAnsi="Times New Roman" w:cs="Times New Roman"/>
        </w:rPr>
        <w:t xml:space="preserve">                         (местоположение участка)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_________________________________, сроком на ______________________________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с "_____" _______________ 20___ г. по "_____" ________________ 20___ г.</w:t>
      </w:r>
    </w:p>
    <w:p w:rsidR="00221C18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При этом сообщаю: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Наименование подрядной организации ________________________________________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Свидетельство о допуске к работам выдано __________________________________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№</w:t>
      </w:r>
      <w:r w:rsidRPr="00EE6450">
        <w:rPr>
          <w:rFonts w:ascii="Times New Roman" w:hAnsi="Times New Roman" w:cs="Times New Roman"/>
          <w:sz w:val="24"/>
          <w:szCs w:val="24"/>
        </w:rPr>
        <w:t xml:space="preserve"> _______________ "_____" __________________ 20___ г.</w:t>
      </w:r>
    </w:p>
    <w:p w:rsidR="00221C18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 xml:space="preserve">Ответственным </w:t>
      </w:r>
      <w:r>
        <w:rPr>
          <w:rFonts w:ascii="Times New Roman" w:hAnsi="Times New Roman" w:cs="Times New Roman"/>
          <w:sz w:val="24"/>
          <w:szCs w:val="24"/>
        </w:rPr>
        <w:t>за производство работ приказом №</w:t>
      </w:r>
      <w:r w:rsidRPr="00EE6450">
        <w:rPr>
          <w:rFonts w:ascii="Times New Roman" w:hAnsi="Times New Roman" w:cs="Times New Roman"/>
          <w:sz w:val="24"/>
          <w:szCs w:val="24"/>
        </w:rPr>
        <w:t xml:space="preserve"> __ от "___" _______ 20___ г.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назначен __________________________________________________________________</w:t>
      </w:r>
    </w:p>
    <w:p w:rsidR="00221C18" w:rsidRPr="00087247" w:rsidRDefault="00221C18" w:rsidP="00221C18">
      <w:pPr>
        <w:pStyle w:val="ConsPlusNonformat"/>
        <w:widowControl/>
        <w:rPr>
          <w:rFonts w:ascii="Times New Roman" w:hAnsi="Times New Roman" w:cs="Times New Roman"/>
        </w:rPr>
      </w:pPr>
      <w:r w:rsidRPr="00EE645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7247">
        <w:rPr>
          <w:rFonts w:ascii="Times New Roman" w:hAnsi="Times New Roman" w:cs="Times New Roman"/>
        </w:rPr>
        <w:t>(должность, фамилия, имя, отчество)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После      окончания      работ     обязуемся     произвести    необходимые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восстановительные  работы,  выполнить обратную засыпку траншеи (котлована),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уплотнить    грунт    засыпки    до   требуемой   плотности,   восстановить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благоустройство  и  дорожные  покрытия, ликвидировать нарушения прилегающей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территории, связанные с производством работ.</w:t>
      </w: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21C18" w:rsidRPr="00EE6450" w:rsidRDefault="00221C18" w:rsidP="00221C1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E6450">
        <w:rPr>
          <w:rFonts w:ascii="Times New Roman" w:hAnsi="Times New Roman" w:cs="Times New Roman"/>
          <w:sz w:val="24"/>
          <w:szCs w:val="24"/>
        </w:rPr>
        <w:t>__________________________ ____________________ ___________________________</w:t>
      </w:r>
    </w:p>
    <w:p w:rsidR="00221C18" w:rsidRPr="00087247" w:rsidRDefault="00221C18" w:rsidP="00221C18">
      <w:pPr>
        <w:pStyle w:val="ConsPlusNonformat"/>
        <w:widowControl/>
        <w:rPr>
          <w:rFonts w:ascii="Times New Roman" w:hAnsi="Times New Roman" w:cs="Times New Roman"/>
        </w:rPr>
      </w:pPr>
      <w:r w:rsidRPr="00087247">
        <w:rPr>
          <w:rFonts w:ascii="Times New Roman" w:hAnsi="Times New Roman" w:cs="Times New Roman"/>
        </w:rPr>
        <w:t xml:space="preserve">      (должность)               (подпись)                 (ФИО)</w:t>
      </w:r>
    </w:p>
    <w:p w:rsidR="00221C18" w:rsidRDefault="00221C18" w:rsidP="00087247">
      <w:pPr>
        <w:pStyle w:val="ConsPlusNonformat"/>
        <w:widowControl/>
        <w:tabs>
          <w:tab w:val="left" w:pos="3690"/>
        </w:tabs>
      </w:pPr>
      <w:r w:rsidRPr="00EE6450">
        <w:rPr>
          <w:rFonts w:ascii="Times New Roman" w:hAnsi="Times New Roman" w:cs="Times New Roman"/>
          <w:sz w:val="24"/>
          <w:szCs w:val="24"/>
        </w:rPr>
        <w:t>"____" ______________ 20___ г.</w:t>
      </w:r>
      <w:r w:rsidR="00087247">
        <w:rPr>
          <w:rFonts w:ascii="Times New Roman" w:hAnsi="Times New Roman" w:cs="Times New Roman"/>
          <w:sz w:val="24"/>
          <w:szCs w:val="24"/>
        </w:rPr>
        <w:tab/>
      </w:r>
    </w:p>
    <w:p w:rsidR="00221C18" w:rsidRDefault="00221C18" w:rsidP="00221C18">
      <w:pPr>
        <w:pStyle w:val="ConsPlusNonformat"/>
        <w:widowControl/>
      </w:pPr>
      <w:r>
        <w:t>М.П.</w:t>
      </w:r>
    </w:p>
    <w:p w:rsidR="00221C18" w:rsidRDefault="00221C18" w:rsidP="00221C18">
      <w:pPr>
        <w:jc w:val="right"/>
        <w:rPr>
          <w:b/>
        </w:rPr>
      </w:pPr>
    </w:p>
    <w:p w:rsidR="00221C18" w:rsidRDefault="00221C18" w:rsidP="00221C18">
      <w:pPr>
        <w:jc w:val="right"/>
        <w:rPr>
          <w:b/>
        </w:rPr>
      </w:pPr>
    </w:p>
    <w:p w:rsidR="00221C18" w:rsidRPr="00543350" w:rsidRDefault="00221C18" w:rsidP="00661629">
      <w:pPr>
        <w:jc w:val="right"/>
        <w:rPr>
          <w:sz w:val="24"/>
          <w:szCs w:val="24"/>
        </w:rPr>
      </w:pPr>
      <w:r w:rsidRPr="00543350">
        <w:rPr>
          <w:sz w:val="24"/>
          <w:szCs w:val="24"/>
        </w:rPr>
        <w:lastRenderedPageBreak/>
        <w:t xml:space="preserve">Приложение 2  </w:t>
      </w:r>
    </w:p>
    <w:p w:rsidR="00543350" w:rsidRDefault="00221C18" w:rsidP="00661629">
      <w:pPr>
        <w:jc w:val="right"/>
        <w:rPr>
          <w:sz w:val="24"/>
          <w:szCs w:val="24"/>
        </w:rPr>
      </w:pPr>
      <w:r w:rsidRPr="00543350">
        <w:rPr>
          <w:sz w:val="24"/>
          <w:szCs w:val="24"/>
        </w:rPr>
        <w:t xml:space="preserve">к </w:t>
      </w:r>
      <w:r w:rsidR="00376DDC">
        <w:rPr>
          <w:sz w:val="24"/>
          <w:szCs w:val="24"/>
        </w:rPr>
        <w:t xml:space="preserve"> </w:t>
      </w:r>
      <w:r w:rsidRPr="00543350">
        <w:rPr>
          <w:sz w:val="24"/>
          <w:szCs w:val="24"/>
        </w:rPr>
        <w:t xml:space="preserve">Порядку </w:t>
      </w:r>
      <w:r w:rsidR="00543350" w:rsidRPr="00543350">
        <w:rPr>
          <w:sz w:val="24"/>
          <w:szCs w:val="24"/>
        </w:rPr>
        <w:t xml:space="preserve">выдачи разрешения </w:t>
      </w:r>
    </w:p>
    <w:p w:rsidR="00543350" w:rsidRDefault="00543350" w:rsidP="00661629">
      <w:pPr>
        <w:jc w:val="right"/>
        <w:rPr>
          <w:sz w:val="24"/>
          <w:szCs w:val="24"/>
        </w:rPr>
      </w:pPr>
      <w:r w:rsidRPr="00543350">
        <w:rPr>
          <w:sz w:val="24"/>
          <w:szCs w:val="24"/>
        </w:rPr>
        <w:t xml:space="preserve">на осуществление  земляных работ </w:t>
      </w:r>
    </w:p>
    <w:p w:rsidR="00661629" w:rsidRDefault="00543350" w:rsidP="00661629">
      <w:pPr>
        <w:tabs>
          <w:tab w:val="left" w:pos="714"/>
        </w:tabs>
        <w:jc w:val="right"/>
        <w:rPr>
          <w:sz w:val="24"/>
          <w:szCs w:val="24"/>
        </w:rPr>
      </w:pPr>
      <w:r w:rsidRPr="00543350">
        <w:rPr>
          <w:sz w:val="24"/>
          <w:szCs w:val="24"/>
        </w:rPr>
        <w:t xml:space="preserve">на территории </w:t>
      </w:r>
      <w:r w:rsidR="00661629" w:rsidRPr="00E41CC4">
        <w:rPr>
          <w:sz w:val="24"/>
          <w:szCs w:val="24"/>
        </w:rPr>
        <w:t xml:space="preserve">сельского поселения </w:t>
      </w:r>
    </w:p>
    <w:p w:rsidR="00661629" w:rsidRDefault="00661629" w:rsidP="00661629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Ишимбаевский сельсовет муниципального района </w:t>
      </w:r>
    </w:p>
    <w:p w:rsidR="00661629" w:rsidRPr="00E41CC4" w:rsidRDefault="00661629" w:rsidP="00661629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Салаватский район  Республики Башкортостан </w:t>
      </w:r>
    </w:p>
    <w:p w:rsidR="00221C18" w:rsidRPr="00543350" w:rsidRDefault="00221C18" w:rsidP="00661629">
      <w:pPr>
        <w:jc w:val="right"/>
        <w:rPr>
          <w:sz w:val="24"/>
          <w:szCs w:val="24"/>
        </w:rPr>
      </w:pPr>
    </w:p>
    <w:p w:rsidR="00221C18" w:rsidRDefault="00221C18" w:rsidP="00221C18">
      <w:pPr>
        <w:jc w:val="center"/>
        <w:rPr>
          <w:rFonts w:ascii="Courier New" w:hAnsi="Courier New"/>
          <w:sz w:val="28"/>
        </w:rPr>
      </w:pPr>
    </w:p>
    <w:p w:rsidR="00FA28DE" w:rsidRDefault="00221C18" w:rsidP="00221C18">
      <w:pPr>
        <w:jc w:val="center"/>
        <w:rPr>
          <w:sz w:val="24"/>
          <w:szCs w:val="24"/>
        </w:rPr>
      </w:pPr>
      <w:r w:rsidRPr="00B94340">
        <w:rPr>
          <w:sz w:val="24"/>
          <w:szCs w:val="24"/>
        </w:rPr>
        <w:t xml:space="preserve">ЛИСТ </w:t>
      </w:r>
      <w:r w:rsidR="002A5E49">
        <w:rPr>
          <w:sz w:val="24"/>
          <w:szCs w:val="24"/>
        </w:rPr>
        <w:t>СОГЛАСОВАНИЯ</w:t>
      </w:r>
    </w:p>
    <w:p w:rsidR="00221C18" w:rsidRPr="00B94340" w:rsidRDefault="00FA28DE" w:rsidP="00221C18">
      <w:pPr>
        <w:jc w:val="center"/>
        <w:rPr>
          <w:sz w:val="24"/>
          <w:szCs w:val="24"/>
        </w:rPr>
      </w:pPr>
      <w:r>
        <w:rPr>
          <w:sz w:val="24"/>
          <w:szCs w:val="24"/>
        </w:rPr>
        <w:t>НА ОСУЩЕСТВЛЕНИЕ ЗЕМЛЯНЫХ РАБОТ</w:t>
      </w:r>
      <w:r w:rsidR="00221C18" w:rsidRPr="00B94340">
        <w:rPr>
          <w:sz w:val="24"/>
          <w:szCs w:val="24"/>
        </w:rPr>
        <w:t xml:space="preserve"> № ______</w:t>
      </w:r>
    </w:p>
    <w:p w:rsidR="00FA28DE" w:rsidRDefault="00FA28DE" w:rsidP="00087247">
      <w:pPr>
        <w:ind w:firstLine="851"/>
        <w:jc w:val="right"/>
        <w:rPr>
          <w:sz w:val="24"/>
          <w:szCs w:val="24"/>
        </w:rPr>
      </w:pPr>
    </w:p>
    <w:p w:rsidR="00221C18" w:rsidRPr="00A30AE5" w:rsidRDefault="00221C18" w:rsidP="00087247">
      <w:pPr>
        <w:ind w:firstLine="851"/>
        <w:jc w:val="right"/>
      </w:pPr>
      <w:r w:rsidRPr="00B94340">
        <w:rPr>
          <w:sz w:val="24"/>
          <w:szCs w:val="24"/>
        </w:rPr>
        <w:t>Выдан</w:t>
      </w:r>
      <w:r w:rsidRPr="00A30AE5">
        <w:t xml:space="preserve"> ______________</w:t>
      </w:r>
      <w:r w:rsidR="00087247">
        <w:t>_______________________</w:t>
      </w:r>
    </w:p>
    <w:p w:rsidR="00221C18" w:rsidRPr="00A30AE5" w:rsidRDefault="00221C18" w:rsidP="00087247">
      <w:pPr>
        <w:ind w:firstLine="851"/>
        <w:jc w:val="right"/>
      </w:pPr>
      <w:r w:rsidRPr="00A30AE5">
        <w:t>(Ф.И.О., наименование организации</w:t>
      </w:r>
      <w:r>
        <w:t>)</w:t>
      </w:r>
    </w:p>
    <w:p w:rsidR="00221C18" w:rsidRPr="00A30AE5" w:rsidRDefault="00221C18" w:rsidP="00087247">
      <w:pPr>
        <w:ind w:firstLine="851"/>
        <w:jc w:val="right"/>
      </w:pPr>
      <w:r w:rsidRPr="00A30AE5">
        <w:t>на производство земляных работ по ____________________________________________________________</w:t>
      </w:r>
    </w:p>
    <w:p w:rsidR="00221C18" w:rsidRPr="00A30AE5" w:rsidRDefault="00221C18" w:rsidP="00087247">
      <w:pPr>
        <w:ind w:firstLine="851"/>
        <w:jc w:val="right"/>
      </w:pPr>
      <w:r w:rsidRPr="00A30AE5">
        <w:t>(вид работ, место проведения работ) __________________________________________________________</w:t>
      </w:r>
    </w:p>
    <w:p w:rsidR="00221C18" w:rsidRDefault="00221C18" w:rsidP="00087247">
      <w:pPr>
        <w:jc w:val="right"/>
      </w:pPr>
      <w:r w:rsidRPr="00A30AE5">
        <w:t>в соответствии со схемой на обороте листа</w:t>
      </w:r>
    </w:p>
    <w:p w:rsidR="00221C18" w:rsidRPr="00A30AE5" w:rsidRDefault="00221C18" w:rsidP="00221C18">
      <w:pPr>
        <w:jc w:val="center"/>
        <w:rPr>
          <w:u w:val="single"/>
        </w:rPr>
      </w:pPr>
    </w:p>
    <w:p w:rsidR="00221C18" w:rsidRDefault="00221C18" w:rsidP="00221C18">
      <w:pPr>
        <w:jc w:val="center"/>
        <w:rPr>
          <w:sz w:val="24"/>
          <w:szCs w:val="24"/>
          <w:u w:val="single"/>
        </w:rPr>
      </w:pPr>
      <w:r w:rsidRPr="002A5E49">
        <w:rPr>
          <w:sz w:val="24"/>
          <w:szCs w:val="24"/>
          <w:u w:val="single"/>
        </w:rPr>
        <w:t>Организация, проводящая работы обязана:</w:t>
      </w:r>
    </w:p>
    <w:p w:rsidR="009427B8" w:rsidRPr="002A5E49" w:rsidRDefault="009427B8" w:rsidP="00221C18">
      <w:pPr>
        <w:jc w:val="center"/>
        <w:rPr>
          <w:sz w:val="24"/>
          <w:szCs w:val="24"/>
          <w:u w:val="single"/>
        </w:rPr>
      </w:pPr>
    </w:p>
    <w:p w:rsidR="00221C18" w:rsidRPr="002A5E49" w:rsidRDefault="00596200" w:rsidP="00376DDC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21C18" w:rsidRPr="002A5E49">
        <w:rPr>
          <w:sz w:val="24"/>
          <w:szCs w:val="24"/>
        </w:rPr>
        <w:t>Иметь  на месте все необходимые материалы.</w:t>
      </w:r>
    </w:p>
    <w:p w:rsidR="00221C18" w:rsidRPr="002A5E49" w:rsidRDefault="00596200" w:rsidP="00376DDC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21C18" w:rsidRPr="002A5E49">
        <w:rPr>
          <w:sz w:val="24"/>
          <w:szCs w:val="24"/>
        </w:rPr>
        <w:t>Оборудовать рабочее место в полном соответствии требованиям техники безопасности и охраны труда (ограждения, переезды, пешеходные мостики, флажки и лампы, крепежные элементы траншей и котлованов, другие виды необходимых приспособлений)</w:t>
      </w:r>
    </w:p>
    <w:p w:rsidR="00221C18" w:rsidRPr="002A5E49" w:rsidRDefault="00596200" w:rsidP="00376DDC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21C18" w:rsidRPr="002A5E49">
        <w:rPr>
          <w:sz w:val="24"/>
          <w:szCs w:val="24"/>
        </w:rPr>
        <w:t>Установить очередность работ так, чтобы оставались нормальные проезды и переходы.</w:t>
      </w:r>
    </w:p>
    <w:p w:rsidR="007D3BD6" w:rsidRPr="007D3BD6" w:rsidRDefault="007D3BD6" w:rsidP="00376DDC">
      <w:pPr>
        <w:pStyle w:val="a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D3BD6">
        <w:rPr>
          <w:rFonts w:ascii="Times New Roman" w:hAnsi="Times New Roman" w:cs="Times New Roman"/>
        </w:rPr>
        <w:t>4.</w:t>
      </w:r>
      <w:r w:rsidR="00221C18" w:rsidRPr="007D3BD6">
        <w:rPr>
          <w:rFonts w:ascii="Times New Roman" w:hAnsi="Times New Roman" w:cs="Times New Roman"/>
        </w:rPr>
        <w:t>Непосредственно перед началом  работ вызвать на место представителей организаций</w:t>
      </w:r>
      <w:r w:rsidRPr="007D3BD6">
        <w:rPr>
          <w:rFonts w:ascii="Times New Roman" w:hAnsi="Times New Roman" w:cs="Times New Roman"/>
          <w:sz w:val="22"/>
          <w:szCs w:val="22"/>
        </w:rPr>
        <w:t>, указанных в списке согласующих организаций.</w:t>
      </w:r>
    </w:p>
    <w:p w:rsidR="00221C18" w:rsidRPr="007D3BD6" w:rsidRDefault="007D3BD6" w:rsidP="00376DDC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221C18" w:rsidRPr="007D3BD6">
        <w:rPr>
          <w:sz w:val="24"/>
          <w:szCs w:val="24"/>
        </w:rPr>
        <w:t>Закончить все работы в следующие сроки:</w:t>
      </w:r>
    </w:p>
    <w:p w:rsidR="00221C18" w:rsidRPr="002A5E49" w:rsidRDefault="00221C18" w:rsidP="00376DDC">
      <w:pPr>
        <w:ind w:firstLine="709"/>
        <w:jc w:val="both"/>
        <w:rPr>
          <w:sz w:val="24"/>
          <w:szCs w:val="24"/>
        </w:rPr>
      </w:pPr>
      <w:r w:rsidRPr="002A5E49">
        <w:rPr>
          <w:sz w:val="24"/>
          <w:szCs w:val="24"/>
        </w:rPr>
        <w:t xml:space="preserve">а) окончание работ по рытью траншей, прокладке коммуникаций, обратной засыпке траншей (котлованов) </w:t>
      </w:r>
    </w:p>
    <w:p w:rsidR="00221C18" w:rsidRPr="002A5E49" w:rsidRDefault="00221C18" w:rsidP="009427B8">
      <w:pPr>
        <w:tabs>
          <w:tab w:val="left" w:pos="6015"/>
        </w:tabs>
        <w:ind w:firstLine="709"/>
        <w:rPr>
          <w:sz w:val="24"/>
          <w:szCs w:val="24"/>
        </w:rPr>
      </w:pPr>
      <w:r w:rsidRPr="002A5E49">
        <w:rPr>
          <w:sz w:val="24"/>
          <w:szCs w:val="24"/>
        </w:rPr>
        <w:t>до «</w:t>
      </w:r>
      <w:r w:rsidRPr="002A5E49">
        <w:rPr>
          <w:sz w:val="24"/>
          <w:szCs w:val="24"/>
          <w:u w:val="single"/>
        </w:rPr>
        <w:t>_____</w:t>
      </w:r>
      <w:r w:rsidRPr="002A5E49">
        <w:rPr>
          <w:sz w:val="24"/>
          <w:szCs w:val="24"/>
        </w:rPr>
        <w:t>» ________________ 20___ г.</w:t>
      </w:r>
      <w:r w:rsidR="009427B8">
        <w:rPr>
          <w:sz w:val="24"/>
          <w:szCs w:val="24"/>
        </w:rPr>
        <w:tab/>
      </w:r>
    </w:p>
    <w:p w:rsidR="00221C18" w:rsidRPr="002A5E49" w:rsidRDefault="00221C18" w:rsidP="009427B8">
      <w:pPr>
        <w:ind w:firstLine="709"/>
        <w:rPr>
          <w:sz w:val="24"/>
          <w:szCs w:val="24"/>
        </w:rPr>
      </w:pPr>
      <w:r w:rsidRPr="002A5E49">
        <w:rPr>
          <w:sz w:val="24"/>
          <w:szCs w:val="24"/>
        </w:rPr>
        <w:t>б) восстановление дорожного покрытия и благоустройства</w:t>
      </w:r>
    </w:p>
    <w:p w:rsidR="00221C18" w:rsidRPr="002A5E49" w:rsidRDefault="00221C18" w:rsidP="009427B8">
      <w:pPr>
        <w:pStyle w:val="a3"/>
        <w:ind w:left="0" w:firstLine="709"/>
        <w:rPr>
          <w:rFonts w:ascii="Times New Roman" w:hAnsi="Times New Roman"/>
          <w:szCs w:val="24"/>
        </w:rPr>
      </w:pPr>
      <w:r w:rsidRPr="002A5E49">
        <w:rPr>
          <w:rFonts w:ascii="Times New Roman" w:hAnsi="Times New Roman"/>
          <w:szCs w:val="24"/>
        </w:rPr>
        <w:t>до «</w:t>
      </w:r>
      <w:r w:rsidRPr="002A5E49">
        <w:rPr>
          <w:rFonts w:ascii="Times New Roman" w:hAnsi="Times New Roman"/>
          <w:szCs w:val="24"/>
          <w:u w:val="single"/>
        </w:rPr>
        <w:t>_____</w:t>
      </w:r>
      <w:r w:rsidRPr="002A5E49">
        <w:rPr>
          <w:rFonts w:ascii="Times New Roman" w:hAnsi="Times New Roman"/>
          <w:szCs w:val="24"/>
        </w:rPr>
        <w:t xml:space="preserve">» ________________ 20___ г. </w:t>
      </w:r>
    </w:p>
    <w:p w:rsidR="00221C18" w:rsidRPr="00D72928" w:rsidRDefault="00221C18" w:rsidP="009427B8">
      <w:pPr>
        <w:ind w:firstLine="709"/>
        <w:rPr>
          <w:color w:val="1F497D" w:themeColor="text2"/>
          <w:sz w:val="24"/>
          <w:szCs w:val="24"/>
        </w:rPr>
      </w:pPr>
    </w:p>
    <w:p w:rsidR="00221C18" w:rsidRPr="00B94340" w:rsidRDefault="00221C18" w:rsidP="00221C18">
      <w:pPr>
        <w:jc w:val="both"/>
        <w:rPr>
          <w:sz w:val="24"/>
          <w:szCs w:val="24"/>
        </w:rPr>
      </w:pPr>
      <w:r w:rsidRPr="00B94340">
        <w:rPr>
          <w:sz w:val="24"/>
          <w:szCs w:val="24"/>
        </w:rPr>
        <w:t xml:space="preserve">Об ответственности за срыв сроков производства земляных работ и разрушение подземных коммуникаций предупрежден. </w:t>
      </w:r>
    </w:p>
    <w:p w:rsidR="00221C18" w:rsidRPr="00B94340" w:rsidRDefault="00221C18" w:rsidP="00221C18">
      <w:pPr>
        <w:jc w:val="both"/>
        <w:rPr>
          <w:sz w:val="24"/>
          <w:szCs w:val="24"/>
        </w:rPr>
      </w:pPr>
      <w:r w:rsidRPr="00B94340">
        <w:rPr>
          <w:sz w:val="24"/>
          <w:szCs w:val="24"/>
        </w:rPr>
        <w:t xml:space="preserve">Производство работ  ведет _____________________________________ </w:t>
      </w:r>
    </w:p>
    <w:p w:rsidR="00221C18" w:rsidRPr="00B94340" w:rsidRDefault="00221C18" w:rsidP="00221C18">
      <w:pPr>
        <w:jc w:val="both"/>
        <w:rPr>
          <w:sz w:val="24"/>
          <w:szCs w:val="24"/>
        </w:rPr>
      </w:pPr>
    </w:p>
    <w:p w:rsidR="00221C18" w:rsidRPr="00B94340" w:rsidRDefault="00221C18" w:rsidP="00221C18">
      <w:pPr>
        <w:rPr>
          <w:sz w:val="24"/>
          <w:szCs w:val="24"/>
        </w:rPr>
      </w:pPr>
    </w:p>
    <w:p w:rsidR="00221C18" w:rsidRPr="00A30AE5" w:rsidRDefault="00221C18" w:rsidP="00221C18">
      <w:r w:rsidRPr="009427B8">
        <w:rPr>
          <w:sz w:val="24"/>
          <w:szCs w:val="24"/>
        </w:rPr>
        <w:t>Заказчик</w:t>
      </w:r>
      <w:r w:rsidRPr="00A30AE5">
        <w:t xml:space="preserve"> _________________________________________________</w:t>
      </w:r>
    </w:p>
    <w:p w:rsidR="00221C18" w:rsidRDefault="00221C18" w:rsidP="00221C18"/>
    <w:p w:rsidR="00221C18" w:rsidRPr="00037188" w:rsidRDefault="00221C18" w:rsidP="00221C18">
      <w:pPr>
        <w:shd w:val="clear" w:color="auto" w:fill="FFFFFF"/>
        <w:ind w:left="6" w:right="6" w:firstLine="720"/>
        <w:jc w:val="right"/>
        <w:rPr>
          <w:spacing w:val="-2"/>
          <w:kern w:val="48"/>
          <w:position w:val="6"/>
          <w:sz w:val="28"/>
          <w:szCs w:val="28"/>
        </w:rPr>
      </w:pPr>
    </w:p>
    <w:p w:rsidR="00221C18" w:rsidRDefault="00221C18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376DDC" w:rsidRDefault="00376DDC" w:rsidP="00221C18">
      <w:pPr>
        <w:ind w:firstLine="708"/>
        <w:rPr>
          <w:sz w:val="24"/>
        </w:rPr>
      </w:pPr>
    </w:p>
    <w:p w:rsidR="00661629" w:rsidRDefault="00087247" w:rsidP="00087247">
      <w:pPr>
        <w:ind w:firstLine="1080"/>
        <w:jc w:val="right"/>
        <w:rPr>
          <w:sz w:val="24"/>
          <w:szCs w:val="24"/>
        </w:rPr>
      </w:pPr>
      <w:r w:rsidRPr="00087247">
        <w:rPr>
          <w:sz w:val="24"/>
          <w:szCs w:val="24"/>
        </w:rPr>
        <w:t xml:space="preserve">Приложение 2 </w:t>
      </w:r>
    </w:p>
    <w:p w:rsidR="00661629" w:rsidRDefault="00087247" w:rsidP="00376DDC">
      <w:pPr>
        <w:ind w:firstLine="1080"/>
        <w:jc w:val="right"/>
        <w:rPr>
          <w:sz w:val="24"/>
          <w:szCs w:val="24"/>
        </w:rPr>
      </w:pPr>
      <w:r w:rsidRPr="00087247">
        <w:rPr>
          <w:sz w:val="24"/>
          <w:szCs w:val="24"/>
        </w:rPr>
        <w:t xml:space="preserve">к решению </w:t>
      </w:r>
      <w:r w:rsidR="00661629">
        <w:rPr>
          <w:sz w:val="24"/>
          <w:szCs w:val="24"/>
        </w:rPr>
        <w:t xml:space="preserve">Совета </w:t>
      </w:r>
      <w:r w:rsidR="00661629" w:rsidRPr="00E41CC4">
        <w:rPr>
          <w:sz w:val="24"/>
          <w:szCs w:val="24"/>
        </w:rPr>
        <w:t xml:space="preserve">сельского поселения </w:t>
      </w:r>
    </w:p>
    <w:p w:rsidR="00661629" w:rsidRDefault="00661629" w:rsidP="00661629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Ишимбаевский сельсовет муниципального района </w:t>
      </w:r>
    </w:p>
    <w:p w:rsidR="00661629" w:rsidRDefault="00661629" w:rsidP="00661629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>Салаватский район  Республики Башкортостан</w:t>
      </w:r>
    </w:p>
    <w:p w:rsidR="00661629" w:rsidRPr="00E41CC4" w:rsidRDefault="00661629" w:rsidP="00661629">
      <w:pPr>
        <w:jc w:val="right"/>
        <w:rPr>
          <w:sz w:val="24"/>
          <w:szCs w:val="24"/>
        </w:rPr>
      </w:pPr>
      <w:r>
        <w:rPr>
          <w:sz w:val="24"/>
          <w:szCs w:val="24"/>
        </w:rPr>
        <w:t>от 20 мая 2016 года №3</w:t>
      </w:r>
      <w:r w:rsidR="005E7DA0">
        <w:rPr>
          <w:sz w:val="24"/>
          <w:szCs w:val="24"/>
        </w:rPr>
        <w:t>4</w:t>
      </w:r>
      <w:r w:rsidRPr="00E41CC4">
        <w:rPr>
          <w:sz w:val="24"/>
          <w:szCs w:val="24"/>
        </w:rPr>
        <w:t xml:space="preserve"> </w:t>
      </w:r>
    </w:p>
    <w:p w:rsidR="00087247" w:rsidRPr="00087247" w:rsidRDefault="00087247" w:rsidP="00087247">
      <w:pPr>
        <w:ind w:firstLine="1080"/>
        <w:jc w:val="right"/>
        <w:rPr>
          <w:sz w:val="24"/>
          <w:szCs w:val="24"/>
        </w:rPr>
      </w:pPr>
    </w:p>
    <w:p w:rsidR="00087247" w:rsidRPr="00F05AEB" w:rsidRDefault="00087247" w:rsidP="00087247">
      <w:pPr>
        <w:pStyle w:val="ConsPlusNonformat"/>
        <w:widowControl/>
        <w:tabs>
          <w:tab w:val="left" w:pos="1695"/>
        </w:tabs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5167CC" w:rsidRPr="003310CF" w:rsidRDefault="003310CF" w:rsidP="003310CF">
      <w:pPr>
        <w:pStyle w:val="ConsPlusNonformat"/>
        <w:widowControl/>
        <w:tabs>
          <w:tab w:val="left" w:pos="2400"/>
        </w:tabs>
        <w:rPr>
          <w:rFonts w:ascii="Times New Roman" w:hAnsi="Times New Roman"/>
          <w:sz w:val="28"/>
          <w:szCs w:val="28"/>
        </w:rPr>
      </w:pPr>
      <w:r w:rsidRPr="003310CF">
        <w:rPr>
          <w:rFonts w:ascii="Times New Roman" w:hAnsi="Times New Roman"/>
          <w:sz w:val="28"/>
          <w:szCs w:val="28"/>
        </w:rPr>
        <w:t>На бланке администрации</w:t>
      </w:r>
    </w:p>
    <w:p w:rsidR="003310CF" w:rsidRDefault="003310CF" w:rsidP="00087247">
      <w:pPr>
        <w:pStyle w:val="ConsPlusNonformat"/>
        <w:widowControl/>
        <w:tabs>
          <w:tab w:val="left" w:pos="2400"/>
        </w:tabs>
        <w:jc w:val="center"/>
        <w:rPr>
          <w:rFonts w:ascii="Times New Roman" w:hAnsi="Times New Roman"/>
          <w:b/>
          <w:sz w:val="24"/>
        </w:rPr>
      </w:pPr>
    </w:p>
    <w:p w:rsidR="006F6C2D" w:rsidRDefault="006F6C2D" w:rsidP="006F6C2D">
      <w:pPr>
        <w:pStyle w:val="ConsPlusNonformat"/>
        <w:widowControl/>
        <w:tabs>
          <w:tab w:val="left" w:pos="240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Форма разрешения </w:t>
      </w:r>
      <w:r w:rsidR="00087247" w:rsidRPr="00D660DC">
        <w:rPr>
          <w:rFonts w:ascii="Times New Roman" w:hAnsi="Times New Roman"/>
          <w:sz w:val="24"/>
        </w:rPr>
        <w:t>на осуществление  земляных работ</w:t>
      </w:r>
    </w:p>
    <w:p w:rsidR="00376DDC" w:rsidRDefault="00087247" w:rsidP="00376DDC">
      <w:pPr>
        <w:tabs>
          <w:tab w:val="left" w:pos="714"/>
        </w:tabs>
        <w:jc w:val="right"/>
        <w:rPr>
          <w:sz w:val="24"/>
          <w:szCs w:val="24"/>
        </w:rPr>
      </w:pPr>
      <w:r w:rsidRPr="00D660DC">
        <w:rPr>
          <w:sz w:val="24"/>
        </w:rPr>
        <w:t xml:space="preserve"> </w:t>
      </w:r>
      <w:r w:rsidRPr="00D660DC">
        <w:rPr>
          <w:sz w:val="24"/>
          <w:szCs w:val="24"/>
        </w:rPr>
        <w:t xml:space="preserve">на территории </w:t>
      </w:r>
      <w:r w:rsidR="00376DDC" w:rsidRPr="00E41CC4">
        <w:rPr>
          <w:sz w:val="24"/>
          <w:szCs w:val="24"/>
        </w:rPr>
        <w:t xml:space="preserve">сельского поселения </w:t>
      </w:r>
    </w:p>
    <w:p w:rsidR="00376DDC" w:rsidRDefault="00376DDC" w:rsidP="00376DDC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Ишимбаевский сельсовет муниципального района </w:t>
      </w:r>
    </w:p>
    <w:p w:rsidR="00376DDC" w:rsidRPr="00E41CC4" w:rsidRDefault="00376DDC" w:rsidP="00376DDC">
      <w:pPr>
        <w:jc w:val="right"/>
        <w:rPr>
          <w:sz w:val="24"/>
          <w:szCs w:val="24"/>
        </w:rPr>
      </w:pPr>
      <w:r w:rsidRPr="00E41CC4">
        <w:rPr>
          <w:sz w:val="24"/>
          <w:szCs w:val="24"/>
        </w:rPr>
        <w:t xml:space="preserve">Салаватский район  Республики Башкортостан </w:t>
      </w:r>
    </w:p>
    <w:p w:rsidR="006F6C2D" w:rsidRDefault="006F6C2D" w:rsidP="00376DDC">
      <w:pPr>
        <w:pStyle w:val="ConsPlusNonformat"/>
        <w:widowControl/>
        <w:tabs>
          <w:tab w:val="left" w:pos="2400"/>
        </w:tabs>
        <w:jc w:val="right"/>
        <w:rPr>
          <w:rFonts w:ascii="Times New Roman" w:hAnsi="Times New Roman"/>
          <w:b/>
          <w:sz w:val="24"/>
        </w:rPr>
      </w:pPr>
    </w:p>
    <w:p w:rsidR="00087247" w:rsidRDefault="006B2579" w:rsidP="00087247">
      <w:pPr>
        <w:pStyle w:val="ConsPlusNonformat"/>
        <w:widowControl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Ордер №______</w:t>
      </w:r>
    </w:p>
    <w:p w:rsidR="00376DDC" w:rsidRDefault="006F6C2D" w:rsidP="00376DDC">
      <w:pPr>
        <w:tabs>
          <w:tab w:val="left" w:pos="714"/>
        </w:tabs>
        <w:jc w:val="center"/>
        <w:rPr>
          <w:sz w:val="24"/>
          <w:szCs w:val="24"/>
        </w:rPr>
      </w:pPr>
      <w:r w:rsidRPr="00D660DC">
        <w:rPr>
          <w:sz w:val="24"/>
        </w:rPr>
        <w:t xml:space="preserve">на осуществление  земляных работ </w:t>
      </w:r>
      <w:r w:rsidRPr="00D660DC">
        <w:rPr>
          <w:sz w:val="24"/>
          <w:szCs w:val="24"/>
        </w:rPr>
        <w:t xml:space="preserve">на территории </w:t>
      </w:r>
      <w:r w:rsidR="00376DDC" w:rsidRPr="00E41CC4">
        <w:rPr>
          <w:sz w:val="24"/>
          <w:szCs w:val="24"/>
        </w:rPr>
        <w:t>сельского поселения</w:t>
      </w:r>
    </w:p>
    <w:p w:rsidR="00376DDC" w:rsidRDefault="00376DDC" w:rsidP="00376DDC">
      <w:pPr>
        <w:jc w:val="center"/>
        <w:rPr>
          <w:sz w:val="24"/>
          <w:szCs w:val="24"/>
        </w:rPr>
      </w:pPr>
      <w:r w:rsidRPr="00E41CC4">
        <w:rPr>
          <w:sz w:val="24"/>
          <w:szCs w:val="24"/>
        </w:rPr>
        <w:t>Ишимбаевский сельсовет муниципального района</w:t>
      </w:r>
    </w:p>
    <w:p w:rsidR="00376DDC" w:rsidRPr="00E41CC4" w:rsidRDefault="00376DDC" w:rsidP="00376DDC">
      <w:pPr>
        <w:jc w:val="center"/>
        <w:rPr>
          <w:sz w:val="24"/>
          <w:szCs w:val="24"/>
        </w:rPr>
      </w:pPr>
      <w:r w:rsidRPr="00E41CC4">
        <w:rPr>
          <w:sz w:val="24"/>
          <w:szCs w:val="24"/>
        </w:rPr>
        <w:t>Салаватский район  Республики Башкортостан</w:t>
      </w:r>
    </w:p>
    <w:p w:rsidR="006F6C2D" w:rsidRPr="00D660DC" w:rsidRDefault="006F6C2D" w:rsidP="00376DDC">
      <w:pPr>
        <w:pStyle w:val="ConsPlusNonformat"/>
        <w:widowControl/>
        <w:tabs>
          <w:tab w:val="left" w:pos="240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F6C2D" w:rsidRPr="00087247" w:rsidRDefault="006F6C2D" w:rsidP="0008724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7247" w:rsidRPr="008D5113" w:rsidRDefault="003E4908" w:rsidP="00DC46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Разрешается</w:t>
      </w:r>
      <w:r w:rsidR="00DC462F">
        <w:rPr>
          <w:rFonts w:ascii="Times New Roman" w:hAnsi="Times New Roman" w:cs="Times New Roman"/>
          <w:sz w:val="24"/>
          <w:szCs w:val="24"/>
        </w:rPr>
        <w:t xml:space="preserve"> организации (</w:t>
      </w:r>
      <w:r w:rsidR="00087247" w:rsidRPr="008D5113">
        <w:rPr>
          <w:rFonts w:ascii="Times New Roman" w:hAnsi="Times New Roman" w:cs="Times New Roman"/>
          <w:sz w:val="24"/>
          <w:szCs w:val="24"/>
        </w:rPr>
        <w:t xml:space="preserve"> </w:t>
      </w:r>
      <w:r w:rsidR="00DC462F">
        <w:rPr>
          <w:rFonts w:ascii="Times New Roman" w:hAnsi="Times New Roman" w:cs="Times New Roman"/>
          <w:sz w:val="24"/>
          <w:szCs w:val="24"/>
        </w:rPr>
        <w:t xml:space="preserve">физическому лицу) </w:t>
      </w:r>
      <w:r w:rsidR="00087247" w:rsidRPr="008D511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087247" w:rsidRPr="00087247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D511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087247">
        <w:rPr>
          <w:rFonts w:ascii="Times New Roman" w:hAnsi="Times New Roman" w:cs="Times New Roman"/>
        </w:rPr>
        <w:t>(</w:t>
      </w:r>
      <w:r w:rsidR="007B7E97">
        <w:rPr>
          <w:rFonts w:ascii="Times New Roman" w:hAnsi="Times New Roman" w:cs="Times New Roman"/>
        </w:rPr>
        <w:t xml:space="preserve">полное </w:t>
      </w:r>
      <w:r w:rsidRPr="00087247">
        <w:rPr>
          <w:rFonts w:ascii="Times New Roman" w:hAnsi="Times New Roman" w:cs="Times New Roman"/>
        </w:rPr>
        <w:t>наименование организации</w:t>
      </w:r>
      <w:r w:rsidR="007B7E97">
        <w:rPr>
          <w:rFonts w:ascii="Times New Roman" w:hAnsi="Times New Roman" w:cs="Times New Roman"/>
        </w:rPr>
        <w:t>, физического лица</w:t>
      </w:r>
      <w:r w:rsidRPr="00087247">
        <w:rPr>
          <w:rFonts w:ascii="Times New Roman" w:hAnsi="Times New Roman" w:cs="Times New Roman"/>
        </w:rPr>
        <w:t>)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7153D" w:rsidRPr="0037153D" w:rsidRDefault="0037153D" w:rsidP="00395024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37153D">
        <w:rPr>
          <w:rFonts w:ascii="Times New Roman" w:hAnsi="Times New Roman" w:cs="Times New Roman"/>
          <w:sz w:val="20"/>
          <w:szCs w:val="20"/>
        </w:rPr>
        <w:t>(адрес, телефон)      (Ф.И.О. руководителя, физического лица)</w:t>
      </w:r>
    </w:p>
    <w:p w:rsidR="008A6030" w:rsidRPr="008A6030" w:rsidRDefault="008A6030" w:rsidP="008A6030">
      <w:pPr>
        <w:pStyle w:val="a6"/>
        <w:rPr>
          <w:rFonts w:ascii="Times New Roman" w:hAnsi="Times New Roman" w:cs="Times New Roman"/>
          <w:sz w:val="22"/>
          <w:szCs w:val="22"/>
        </w:rPr>
      </w:pPr>
      <w:r w:rsidRPr="00395024">
        <w:rPr>
          <w:rFonts w:ascii="Times New Roman" w:hAnsi="Times New Roman" w:cs="Times New Roman"/>
        </w:rPr>
        <w:t>производство земляных работ</w:t>
      </w:r>
      <w:r w:rsidRPr="008A6030">
        <w:rPr>
          <w:rFonts w:ascii="Times New Roman" w:hAnsi="Times New Roman" w:cs="Times New Roman"/>
          <w:sz w:val="22"/>
          <w:szCs w:val="22"/>
        </w:rPr>
        <w:t xml:space="preserve"> _____________________________________________</w:t>
      </w:r>
    </w:p>
    <w:p w:rsidR="008A6030" w:rsidRPr="00395024" w:rsidRDefault="008A6030" w:rsidP="00395024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8A6030">
        <w:rPr>
          <w:rFonts w:ascii="Times New Roman" w:hAnsi="Times New Roman" w:cs="Times New Roman"/>
          <w:sz w:val="22"/>
          <w:szCs w:val="22"/>
        </w:rPr>
        <w:t>(</w:t>
      </w:r>
      <w:r w:rsidRPr="00395024">
        <w:rPr>
          <w:rFonts w:ascii="Times New Roman" w:hAnsi="Times New Roman" w:cs="Times New Roman"/>
          <w:sz w:val="20"/>
          <w:szCs w:val="20"/>
        </w:rPr>
        <w:t>цель, характер и объем работ)</w:t>
      </w:r>
    </w:p>
    <w:p w:rsidR="008A6030" w:rsidRPr="008A6030" w:rsidRDefault="008A6030" w:rsidP="008A6030">
      <w:pPr>
        <w:pStyle w:val="a6"/>
        <w:rPr>
          <w:rFonts w:ascii="Times New Roman" w:hAnsi="Times New Roman" w:cs="Times New Roman"/>
          <w:sz w:val="22"/>
          <w:szCs w:val="22"/>
        </w:rPr>
      </w:pPr>
      <w:r w:rsidRPr="008A603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8A6030" w:rsidRPr="00395024" w:rsidRDefault="008A6030" w:rsidP="00395024">
      <w:pPr>
        <w:pStyle w:val="a6"/>
        <w:tabs>
          <w:tab w:val="right" w:pos="1000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395024">
        <w:rPr>
          <w:rFonts w:ascii="Times New Roman" w:hAnsi="Times New Roman" w:cs="Times New Roman"/>
          <w:sz w:val="20"/>
          <w:szCs w:val="20"/>
        </w:rPr>
        <w:t>(место проведения работ)</w:t>
      </w:r>
    </w:p>
    <w:p w:rsidR="008A6030" w:rsidRPr="008A6030" w:rsidRDefault="008A6030" w:rsidP="008A6030">
      <w:pPr>
        <w:pStyle w:val="a6"/>
        <w:rPr>
          <w:rFonts w:ascii="Times New Roman" w:hAnsi="Times New Roman" w:cs="Times New Roman"/>
          <w:sz w:val="22"/>
          <w:szCs w:val="22"/>
        </w:rPr>
      </w:pPr>
      <w:r w:rsidRPr="008A6030">
        <w:rPr>
          <w:rFonts w:ascii="Times New Roman" w:hAnsi="Times New Roman" w:cs="Times New Roman"/>
          <w:sz w:val="22"/>
          <w:szCs w:val="22"/>
        </w:rPr>
        <w:t xml:space="preserve">с </w:t>
      </w:r>
      <w:r w:rsidR="006F6C2D">
        <w:rPr>
          <w:rFonts w:ascii="Times New Roman" w:hAnsi="Times New Roman" w:cs="Times New Roman"/>
          <w:sz w:val="22"/>
          <w:szCs w:val="22"/>
        </w:rPr>
        <w:t xml:space="preserve">(без) </w:t>
      </w:r>
      <w:r w:rsidRPr="008A6030">
        <w:rPr>
          <w:rFonts w:ascii="Times New Roman" w:hAnsi="Times New Roman" w:cs="Times New Roman"/>
          <w:sz w:val="22"/>
          <w:szCs w:val="22"/>
        </w:rPr>
        <w:t>нарушением</w:t>
      </w:r>
      <w:r w:rsidR="006F6C2D">
        <w:rPr>
          <w:rFonts w:ascii="Times New Roman" w:hAnsi="Times New Roman" w:cs="Times New Roman"/>
          <w:sz w:val="22"/>
          <w:szCs w:val="22"/>
        </w:rPr>
        <w:t xml:space="preserve"> (-ния)</w:t>
      </w:r>
      <w:r w:rsidRPr="008A6030">
        <w:rPr>
          <w:rFonts w:ascii="Times New Roman" w:hAnsi="Times New Roman" w:cs="Times New Roman"/>
          <w:sz w:val="22"/>
          <w:szCs w:val="22"/>
        </w:rPr>
        <w:t xml:space="preserve"> дорожного покрытия _________________________________________</w:t>
      </w:r>
    </w:p>
    <w:p w:rsidR="008A6030" w:rsidRPr="00395024" w:rsidRDefault="006F6C2D" w:rsidP="006F6C2D">
      <w:pPr>
        <w:pStyle w:val="a6"/>
        <w:tabs>
          <w:tab w:val="left" w:pos="5880"/>
          <w:tab w:val="right" w:pos="935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A6030" w:rsidRPr="00395024">
        <w:rPr>
          <w:rFonts w:ascii="Times New Roman" w:hAnsi="Times New Roman" w:cs="Times New Roman"/>
          <w:sz w:val="20"/>
          <w:szCs w:val="20"/>
        </w:rPr>
        <w:t>(площадью, в кв.м)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95024" w:rsidRPr="00395024" w:rsidRDefault="00395024" w:rsidP="00395024">
      <w:pPr>
        <w:pStyle w:val="a6"/>
        <w:rPr>
          <w:rFonts w:ascii="Times New Roman" w:hAnsi="Times New Roman" w:cs="Times New Roman"/>
        </w:rPr>
      </w:pPr>
      <w:r w:rsidRPr="00395024">
        <w:rPr>
          <w:rFonts w:ascii="Times New Roman" w:hAnsi="Times New Roman" w:cs="Times New Roman"/>
        </w:rPr>
        <w:t>Начало работ "___" ________ 20__ г. Окончание работ "___" _______ 20__ г.</w:t>
      </w:r>
    </w:p>
    <w:p w:rsidR="006F6C2D" w:rsidRDefault="006F6C2D" w:rsidP="00395024">
      <w:pPr>
        <w:pStyle w:val="a6"/>
        <w:rPr>
          <w:rFonts w:ascii="Times New Roman" w:hAnsi="Times New Roman" w:cs="Times New Roman"/>
        </w:rPr>
      </w:pPr>
    </w:p>
    <w:p w:rsidR="00395024" w:rsidRPr="00395024" w:rsidRDefault="00395024" w:rsidP="00395024">
      <w:pPr>
        <w:pStyle w:val="a6"/>
        <w:rPr>
          <w:rFonts w:ascii="Times New Roman" w:hAnsi="Times New Roman" w:cs="Times New Roman"/>
        </w:rPr>
      </w:pPr>
      <w:r w:rsidRPr="00395024">
        <w:rPr>
          <w:rFonts w:ascii="Times New Roman" w:hAnsi="Times New Roman" w:cs="Times New Roman"/>
        </w:rPr>
        <w:t>Работы производить: _____________________________________________________</w:t>
      </w:r>
    </w:p>
    <w:p w:rsidR="00395024" w:rsidRPr="00395024" w:rsidRDefault="00395024" w:rsidP="00395024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395024">
        <w:rPr>
          <w:rFonts w:ascii="Times New Roman" w:hAnsi="Times New Roman" w:cs="Times New Roman"/>
          <w:sz w:val="20"/>
          <w:szCs w:val="20"/>
        </w:rPr>
        <w:t>(с (без) закрытием дорожного движения)</w:t>
      </w:r>
    </w:p>
    <w:p w:rsidR="00395024" w:rsidRPr="00395024" w:rsidRDefault="00395024" w:rsidP="00395024">
      <w:pPr>
        <w:tabs>
          <w:tab w:val="left" w:pos="8790"/>
        </w:tabs>
        <w:rPr>
          <w:sz w:val="24"/>
          <w:szCs w:val="24"/>
        </w:rPr>
      </w:pPr>
      <w:r w:rsidRPr="00395024">
        <w:rPr>
          <w:sz w:val="24"/>
          <w:szCs w:val="24"/>
        </w:rPr>
        <w:tab/>
      </w:r>
    </w:p>
    <w:p w:rsidR="00395024" w:rsidRPr="00395024" w:rsidRDefault="00395024" w:rsidP="00395024">
      <w:pPr>
        <w:pStyle w:val="a6"/>
        <w:tabs>
          <w:tab w:val="left" w:pos="87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Ордер  №</w:t>
      </w:r>
      <w:r w:rsidRPr="00395024">
        <w:rPr>
          <w:rFonts w:ascii="Times New Roman" w:hAnsi="Times New Roman" w:cs="Times New Roman"/>
        </w:rPr>
        <w:t xml:space="preserve"> ___ действителен по "___" _____________ 20__ г.</w:t>
      </w:r>
      <w:r w:rsidRPr="00395024">
        <w:rPr>
          <w:rFonts w:ascii="Times New Roman" w:hAnsi="Times New Roman" w:cs="Times New Roman"/>
        </w:rPr>
        <w:tab/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427B8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 xml:space="preserve">Особые   условия: 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 xml:space="preserve">  до   начала   земляных   работ  вызвать  представителей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организаций,  согласовавших  проект в части подземных коммуникаций, а также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Я, ___________________________________ обязуюсь соблюдать указанные условия</w:t>
      </w:r>
    </w:p>
    <w:p w:rsidR="00087247" w:rsidRPr="00ED5C8C" w:rsidRDefault="00087247" w:rsidP="00ED5C8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 xml:space="preserve">и  выполнить работы в срок, установленный ордером. </w:t>
      </w:r>
    </w:p>
    <w:p w:rsidR="00087247" w:rsidRDefault="00236A3D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  невыполнение</w:t>
      </w:r>
      <w:r w:rsidR="00087247" w:rsidRPr="008D5113">
        <w:rPr>
          <w:rFonts w:ascii="Times New Roman" w:hAnsi="Times New Roman" w:cs="Times New Roman"/>
          <w:sz w:val="24"/>
          <w:szCs w:val="24"/>
        </w:rPr>
        <w:t xml:space="preserve">  обязательств  по  настоящему  ордеру  несу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247" w:rsidRPr="008D5113">
        <w:rPr>
          <w:rFonts w:ascii="Times New Roman" w:hAnsi="Times New Roman" w:cs="Times New Roman"/>
          <w:sz w:val="24"/>
          <w:szCs w:val="24"/>
        </w:rPr>
        <w:t>ответственность в административном или судебном порядке</w:t>
      </w:r>
      <w:r w:rsidR="00D660DC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</w:t>
      </w:r>
      <w:r w:rsidR="00087247" w:rsidRPr="008D5113">
        <w:rPr>
          <w:rFonts w:ascii="Times New Roman" w:hAnsi="Times New Roman" w:cs="Times New Roman"/>
          <w:sz w:val="24"/>
          <w:szCs w:val="24"/>
        </w:rPr>
        <w:t>.</w:t>
      </w:r>
    </w:p>
    <w:p w:rsidR="00236A3D" w:rsidRPr="008D5113" w:rsidRDefault="00236A3D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7247" w:rsidRPr="002A5E49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A5E49">
        <w:rPr>
          <w:rFonts w:ascii="Times New Roman" w:hAnsi="Times New Roman" w:cs="Times New Roman"/>
          <w:sz w:val="24"/>
          <w:szCs w:val="24"/>
        </w:rPr>
        <w:t>Подпись ответственного за осуществление  земляных работ _____________________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"___" __________ 20__ г.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Адрес организации _________________________________________________________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>________________________________________________ тел. _____________________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 xml:space="preserve">Домашний адрес ответственного </w:t>
      </w:r>
      <w:r w:rsidRPr="002A5E49">
        <w:rPr>
          <w:rFonts w:ascii="Times New Roman" w:hAnsi="Times New Roman" w:cs="Times New Roman"/>
          <w:sz w:val="24"/>
          <w:szCs w:val="24"/>
        </w:rPr>
        <w:t>за осуществление  земляных работ</w:t>
      </w:r>
      <w:r w:rsidRPr="0052307A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8D5113">
        <w:rPr>
          <w:rFonts w:ascii="Times New Roman" w:hAnsi="Times New Roman" w:cs="Times New Roman"/>
          <w:sz w:val="24"/>
          <w:szCs w:val="24"/>
        </w:rPr>
        <w:t>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 тел. _____________________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511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2A5E49" w:rsidRPr="008D5113" w:rsidRDefault="002A5E49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76DDC" w:rsidRDefault="00087247" w:rsidP="00376DDC">
      <w:pPr>
        <w:tabs>
          <w:tab w:val="left" w:pos="714"/>
        </w:tabs>
        <w:rPr>
          <w:sz w:val="24"/>
          <w:szCs w:val="24"/>
        </w:rPr>
      </w:pPr>
      <w:r>
        <w:rPr>
          <w:sz w:val="24"/>
          <w:szCs w:val="24"/>
        </w:rPr>
        <w:t>Глава А</w:t>
      </w:r>
      <w:r w:rsidRPr="008D5113">
        <w:rPr>
          <w:sz w:val="24"/>
          <w:szCs w:val="24"/>
        </w:rPr>
        <w:t xml:space="preserve">дминистрации </w:t>
      </w:r>
      <w:r w:rsidR="00376DDC" w:rsidRPr="00E41CC4">
        <w:rPr>
          <w:sz w:val="24"/>
          <w:szCs w:val="24"/>
        </w:rPr>
        <w:t xml:space="preserve">сельского поселения </w:t>
      </w:r>
    </w:p>
    <w:p w:rsidR="00376DDC" w:rsidRDefault="00376DDC" w:rsidP="00376DDC">
      <w:pPr>
        <w:rPr>
          <w:sz w:val="24"/>
          <w:szCs w:val="24"/>
        </w:rPr>
      </w:pPr>
      <w:r w:rsidRPr="00E41CC4">
        <w:rPr>
          <w:sz w:val="24"/>
          <w:szCs w:val="24"/>
        </w:rPr>
        <w:t xml:space="preserve">Ишимбаевский сельсовет муниципального района </w:t>
      </w:r>
    </w:p>
    <w:p w:rsidR="00376DDC" w:rsidRPr="00E41CC4" w:rsidRDefault="00376DDC" w:rsidP="00376DDC">
      <w:pPr>
        <w:rPr>
          <w:sz w:val="24"/>
          <w:szCs w:val="24"/>
        </w:rPr>
      </w:pPr>
      <w:r w:rsidRPr="00E41CC4">
        <w:rPr>
          <w:sz w:val="24"/>
          <w:szCs w:val="24"/>
        </w:rPr>
        <w:t xml:space="preserve">Салаватский район  Республики Башкортостан </w:t>
      </w:r>
    </w:p>
    <w:p w:rsidR="00087247" w:rsidRPr="008D5113" w:rsidRDefault="00376DDC" w:rsidP="00376DD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87247" w:rsidRPr="008D5113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087247">
        <w:rPr>
          <w:rFonts w:ascii="Times New Roman" w:hAnsi="Times New Roman" w:cs="Times New Roman"/>
          <w:sz w:val="24"/>
          <w:szCs w:val="24"/>
        </w:rPr>
        <w:t>/_______________</w:t>
      </w:r>
      <w:r w:rsidR="00087247" w:rsidRPr="008D511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87247" w:rsidRPr="008D5113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D5113">
        <w:rPr>
          <w:rFonts w:ascii="Times New Roman" w:hAnsi="Times New Roman" w:cs="Times New Roman"/>
        </w:rPr>
        <w:t xml:space="preserve">М.П.                                       </w:t>
      </w:r>
    </w:p>
    <w:p w:rsidR="00E735F9" w:rsidRDefault="00E735F9" w:rsidP="00E735F9">
      <w:pPr>
        <w:pStyle w:val="a6"/>
        <w:tabs>
          <w:tab w:val="left" w:pos="7035"/>
        </w:tabs>
        <w:rPr>
          <w:rFonts w:ascii="Times New Roman" w:hAnsi="Times New Roman" w:cs="Times New Roman"/>
        </w:rPr>
      </w:pPr>
    </w:p>
    <w:p w:rsidR="00E735F9" w:rsidRPr="00E735F9" w:rsidRDefault="00E735F9" w:rsidP="00E735F9">
      <w:pPr>
        <w:pStyle w:val="a6"/>
        <w:tabs>
          <w:tab w:val="left" w:pos="70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Ордер №</w:t>
      </w:r>
      <w:r w:rsidRPr="00E735F9">
        <w:rPr>
          <w:rFonts w:ascii="Times New Roman" w:hAnsi="Times New Roman" w:cs="Times New Roman"/>
        </w:rPr>
        <w:t xml:space="preserve"> ___ продлен до "___" _____________ 20__ г.</w:t>
      </w:r>
    </w:p>
    <w:p w:rsidR="00E735F9" w:rsidRDefault="00E735F9" w:rsidP="00E735F9">
      <w:pPr>
        <w:tabs>
          <w:tab w:val="left" w:pos="2475"/>
        </w:tabs>
      </w:pPr>
    </w:p>
    <w:p w:rsidR="00E735F9" w:rsidRPr="00E735F9" w:rsidRDefault="00E735F9" w:rsidP="00E735F9"/>
    <w:p w:rsidR="002A5E49" w:rsidRDefault="00087247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8D5113">
        <w:rPr>
          <w:rFonts w:ascii="Times New Roman" w:hAnsi="Times New Roman" w:cs="Times New Roman"/>
          <w:sz w:val="24"/>
          <w:szCs w:val="24"/>
        </w:rPr>
        <w:t xml:space="preserve"> завершены  "___" __________ 20__ г</w:t>
      </w:r>
    </w:p>
    <w:p w:rsidR="00376DDC" w:rsidRDefault="00376DDC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76DDC" w:rsidRPr="008D5113" w:rsidRDefault="00376DDC" w:rsidP="000872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76DDC" w:rsidRDefault="00087247" w:rsidP="00376DDC">
      <w:pPr>
        <w:tabs>
          <w:tab w:val="left" w:pos="714"/>
        </w:tabs>
        <w:rPr>
          <w:sz w:val="24"/>
          <w:szCs w:val="24"/>
        </w:rPr>
      </w:pPr>
      <w:r>
        <w:rPr>
          <w:sz w:val="24"/>
          <w:szCs w:val="24"/>
        </w:rPr>
        <w:t>Глава А</w:t>
      </w:r>
      <w:r w:rsidRPr="008D5113">
        <w:rPr>
          <w:sz w:val="24"/>
          <w:szCs w:val="24"/>
        </w:rPr>
        <w:t xml:space="preserve">дминистрации </w:t>
      </w:r>
      <w:r w:rsidR="00376DDC" w:rsidRPr="00E41CC4">
        <w:rPr>
          <w:sz w:val="24"/>
          <w:szCs w:val="24"/>
        </w:rPr>
        <w:t xml:space="preserve">сельского поселения </w:t>
      </w:r>
    </w:p>
    <w:p w:rsidR="00376DDC" w:rsidRDefault="00376DDC" w:rsidP="00376DDC">
      <w:pPr>
        <w:rPr>
          <w:sz w:val="24"/>
          <w:szCs w:val="24"/>
        </w:rPr>
      </w:pPr>
      <w:r w:rsidRPr="00E41CC4">
        <w:rPr>
          <w:sz w:val="24"/>
          <w:szCs w:val="24"/>
        </w:rPr>
        <w:t xml:space="preserve">Ишимбаевский сельсовет муниципального района </w:t>
      </w:r>
    </w:p>
    <w:p w:rsidR="00376DDC" w:rsidRPr="00E41CC4" w:rsidRDefault="00376DDC" w:rsidP="00376DDC">
      <w:pPr>
        <w:rPr>
          <w:sz w:val="24"/>
          <w:szCs w:val="24"/>
        </w:rPr>
      </w:pPr>
      <w:r w:rsidRPr="00E41CC4">
        <w:rPr>
          <w:sz w:val="24"/>
          <w:szCs w:val="24"/>
        </w:rPr>
        <w:t xml:space="preserve">Салаватский район  Республики Башкортостан </w:t>
      </w:r>
    </w:p>
    <w:p w:rsidR="00087247" w:rsidRPr="008D5113" w:rsidRDefault="00376DDC" w:rsidP="00376DD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087247" w:rsidRPr="008D5113">
        <w:rPr>
          <w:rFonts w:ascii="Times New Roman" w:hAnsi="Times New Roman" w:cs="Times New Roman"/>
          <w:sz w:val="24"/>
          <w:szCs w:val="24"/>
        </w:rPr>
        <w:t>____________________</w:t>
      </w:r>
      <w:r w:rsidR="00087247">
        <w:rPr>
          <w:rFonts w:ascii="Times New Roman" w:hAnsi="Times New Roman" w:cs="Times New Roman"/>
          <w:sz w:val="24"/>
          <w:szCs w:val="24"/>
        </w:rPr>
        <w:t>/_______________</w:t>
      </w:r>
      <w:r w:rsidR="00E73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C18" w:rsidRPr="002A5E49" w:rsidRDefault="00087247" w:rsidP="00095AE7">
      <w:pPr>
        <w:pStyle w:val="ConsPlusNonformat"/>
        <w:widowControl/>
        <w:rPr>
          <w:rFonts w:ascii="Times New Roman" w:hAnsi="Times New Roman" w:cs="Times New Roman"/>
          <w:spacing w:val="-2"/>
          <w:kern w:val="48"/>
          <w:position w:val="6"/>
          <w:sz w:val="28"/>
          <w:szCs w:val="28"/>
        </w:rPr>
      </w:pPr>
      <w:r w:rsidRPr="008D5113">
        <w:rPr>
          <w:rFonts w:ascii="Times New Roman" w:hAnsi="Times New Roman" w:cs="Times New Roman"/>
        </w:rPr>
        <w:t xml:space="preserve">М.П.   </w:t>
      </w:r>
    </w:p>
    <w:p w:rsidR="00826222" w:rsidRDefault="00826222" w:rsidP="00A7480C">
      <w:pPr>
        <w:shd w:val="clear" w:color="auto" w:fill="FFFFFF"/>
        <w:tabs>
          <w:tab w:val="left" w:pos="1186"/>
        </w:tabs>
        <w:spacing w:before="120" w:line="317" w:lineRule="exact"/>
        <w:jc w:val="both"/>
        <w:rPr>
          <w:spacing w:val="-2"/>
          <w:kern w:val="48"/>
          <w:position w:val="6"/>
          <w:sz w:val="28"/>
          <w:szCs w:val="28"/>
        </w:rPr>
      </w:pPr>
    </w:p>
    <w:p w:rsidR="00376DDC" w:rsidRDefault="00376DDC" w:rsidP="00A7480C">
      <w:pPr>
        <w:shd w:val="clear" w:color="auto" w:fill="FFFFFF"/>
        <w:tabs>
          <w:tab w:val="left" w:pos="1186"/>
        </w:tabs>
        <w:spacing w:before="120" w:line="317" w:lineRule="exact"/>
        <w:jc w:val="both"/>
        <w:rPr>
          <w:spacing w:val="-2"/>
          <w:kern w:val="48"/>
          <w:position w:val="6"/>
          <w:sz w:val="28"/>
          <w:szCs w:val="28"/>
        </w:rPr>
      </w:pPr>
    </w:p>
    <w:p w:rsidR="00376DDC" w:rsidRDefault="00376DDC" w:rsidP="00A7480C">
      <w:pPr>
        <w:shd w:val="clear" w:color="auto" w:fill="FFFFFF"/>
        <w:tabs>
          <w:tab w:val="left" w:pos="1186"/>
        </w:tabs>
        <w:spacing w:before="120" w:line="317" w:lineRule="exact"/>
        <w:jc w:val="both"/>
        <w:rPr>
          <w:color w:val="000000"/>
          <w:spacing w:val="-2"/>
          <w:sz w:val="28"/>
          <w:szCs w:val="28"/>
        </w:rPr>
      </w:pPr>
    </w:p>
    <w:p w:rsidR="00C70982" w:rsidRPr="002A5E49" w:rsidRDefault="00C70982" w:rsidP="00376DDC">
      <w:pPr>
        <w:shd w:val="clear" w:color="auto" w:fill="FFFFFF"/>
        <w:tabs>
          <w:tab w:val="left" w:pos="1186"/>
        </w:tabs>
        <w:spacing w:before="120"/>
        <w:jc w:val="both"/>
        <w:rPr>
          <w:color w:val="000000"/>
          <w:spacing w:val="-2"/>
          <w:sz w:val="28"/>
          <w:szCs w:val="28"/>
        </w:rPr>
      </w:pPr>
    </w:p>
    <w:sectPr w:rsidR="00C70982" w:rsidRPr="002A5E49" w:rsidSect="00376DDC">
      <w:footerReference w:type="default" r:id="rId9"/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AFA" w:rsidRDefault="00EF3AFA" w:rsidP="006D391C">
      <w:r>
        <w:separator/>
      </w:r>
    </w:p>
  </w:endnote>
  <w:endnote w:type="continuationSeparator" w:id="1">
    <w:p w:rsidR="00EF3AFA" w:rsidRDefault="00EF3AFA" w:rsidP="006D3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91C" w:rsidRDefault="00B2388D">
    <w:pPr>
      <w:pStyle w:val="aa"/>
      <w:jc w:val="center"/>
    </w:pPr>
    <w:fldSimple w:instr=" PAGE   \* MERGEFORMAT ">
      <w:r w:rsidR="001B3DE7">
        <w:rPr>
          <w:noProof/>
        </w:rPr>
        <w:t>1</w:t>
      </w:r>
    </w:fldSimple>
  </w:p>
  <w:p w:rsidR="006D391C" w:rsidRDefault="006D391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AFA" w:rsidRDefault="00EF3AFA" w:rsidP="006D391C">
      <w:r>
        <w:separator/>
      </w:r>
    </w:p>
  </w:footnote>
  <w:footnote w:type="continuationSeparator" w:id="1">
    <w:p w:rsidR="00EF3AFA" w:rsidRDefault="00EF3AFA" w:rsidP="006D39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87A3B"/>
    <w:multiLevelType w:val="singleLevel"/>
    <w:tmpl w:val="E9FE46E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191E5284"/>
    <w:multiLevelType w:val="hybridMultilevel"/>
    <w:tmpl w:val="694A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55ABD"/>
    <w:multiLevelType w:val="singleLevel"/>
    <w:tmpl w:val="E9FE46E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>
    <w:nsid w:val="3B8B1181"/>
    <w:multiLevelType w:val="singleLevel"/>
    <w:tmpl w:val="15560C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attachedTemplate r:id="rId1"/>
  <w:stylePaneFormatFilter w:val="3F01"/>
  <w:defaultTabStop w:val="709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7480C"/>
    <w:rsid w:val="00001B8B"/>
    <w:rsid w:val="0001711A"/>
    <w:rsid w:val="0004694E"/>
    <w:rsid w:val="00083856"/>
    <w:rsid w:val="00087247"/>
    <w:rsid w:val="00095AE7"/>
    <w:rsid w:val="000A7EA2"/>
    <w:rsid w:val="000D7C5C"/>
    <w:rsid w:val="000F6865"/>
    <w:rsid w:val="00124AB5"/>
    <w:rsid w:val="001258F7"/>
    <w:rsid w:val="00192ECA"/>
    <w:rsid w:val="001A3D9A"/>
    <w:rsid w:val="001B3DE7"/>
    <w:rsid w:val="001B70CC"/>
    <w:rsid w:val="001F05F1"/>
    <w:rsid w:val="00221C18"/>
    <w:rsid w:val="00230EE9"/>
    <w:rsid w:val="00236A3D"/>
    <w:rsid w:val="002A5E49"/>
    <w:rsid w:val="002F2621"/>
    <w:rsid w:val="003310CF"/>
    <w:rsid w:val="00332736"/>
    <w:rsid w:val="0037153D"/>
    <w:rsid w:val="00376DDC"/>
    <w:rsid w:val="00386668"/>
    <w:rsid w:val="00395024"/>
    <w:rsid w:val="003B2D71"/>
    <w:rsid w:val="003C78E7"/>
    <w:rsid w:val="003E4908"/>
    <w:rsid w:val="003F0280"/>
    <w:rsid w:val="004A0219"/>
    <w:rsid w:val="004C24D1"/>
    <w:rsid w:val="004C3F7C"/>
    <w:rsid w:val="004C7777"/>
    <w:rsid w:val="004E404F"/>
    <w:rsid w:val="004F7402"/>
    <w:rsid w:val="00505A19"/>
    <w:rsid w:val="00507FED"/>
    <w:rsid w:val="005167CC"/>
    <w:rsid w:val="0052307A"/>
    <w:rsid w:val="005237BC"/>
    <w:rsid w:val="00543350"/>
    <w:rsid w:val="005548ED"/>
    <w:rsid w:val="005574D8"/>
    <w:rsid w:val="00596200"/>
    <w:rsid w:val="005E5EBC"/>
    <w:rsid w:val="005E7DA0"/>
    <w:rsid w:val="00600DD2"/>
    <w:rsid w:val="006032D1"/>
    <w:rsid w:val="00604B57"/>
    <w:rsid w:val="00661629"/>
    <w:rsid w:val="006869F7"/>
    <w:rsid w:val="006B2579"/>
    <w:rsid w:val="006B6240"/>
    <w:rsid w:val="006D391C"/>
    <w:rsid w:val="006E6E55"/>
    <w:rsid w:val="006F1084"/>
    <w:rsid w:val="006F6C2D"/>
    <w:rsid w:val="00726FE7"/>
    <w:rsid w:val="00727FB5"/>
    <w:rsid w:val="00732D7B"/>
    <w:rsid w:val="007378EA"/>
    <w:rsid w:val="0079016F"/>
    <w:rsid w:val="007B7E97"/>
    <w:rsid w:val="007D3BD6"/>
    <w:rsid w:val="007E571E"/>
    <w:rsid w:val="008251DE"/>
    <w:rsid w:val="00826222"/>
    <w:rsid w:val="008434AE"/>
    <w:rsid w:val="0087192B"/>
    <w:rsid w:val="0089562D"/>
    <w:rsid w:val="008A6030"/>
    <w:rsid w:val="008B313D"/>
    <w:rsid w:val="008B4D73"/>
    <w:rsid w:val="008E334E"/>
    <w:rsid w:val="008F7CCF"/>
    <w:rsid w:val="009427B8"/>
    <w:rsid w:val="00971D5E"/>
    <w:rsid w:val="009E2AE2"/>
    <w:rsid w:val="00A32007"/>
    <w:rsid w:val="00A34055"/>
    <w:rsid w:val="00A7480C"/>
    <w:rsid w:val="00AE5F90"/>
    <w:rsid w:val="00AF25BD"/>
    <w:rsid w:val="00B034F9"/>
    <w:rsid w:val="00B11128"/>
    <w:rsid w:val="00B2388D"/>
    <w:rsid w:val="00B730D4"/>
    <w:rsid w:val="00B94340"/>
    <w:rsid w:val="00BA75D1"/>
    <w:rsid w:val="00C1167B"/>
    <w:rsid w:val="00C61ADE"/>
    <w:rsid w:val="00C70982"/>
    <w:rsid w:val="00C72358"/>
    <w:rsid w:val="00C738DD"/>
    <w:rsid w:val="00C8645E"/>
    <w:rsid w:val="00C95466"/>
    <w:rsid w:val="00CC0DB4"/>
    <w:rsid w:val="00D33505"/>
    <w:rsid w:val="00D53384"/>
    <w:rsid w:val="00D562B0"/>
    <w:rsid w:val="00D62521"/>
    <w:rsid w:val="00D632BF"/>
    <w:rsid w:val="00D660DC"/>
    <w:rsid w:val="00D72928"/>
    <w:rsid w:val="00D91A48"/>
    <w:rsid w:val="00DC462F"/>
    <w:rsid w:val="00DE4B80"/>
    <w:rsid w:val="00DF0740"/>
    <w:rsid w:val="00DF3D53"/>
    <w:rsid w:val="00DF3DEB"/>
    <w:rsid w:val="00E41CC4"/>
    <w:rsid w:val="00E735F9"/>
    <w:rsid w:val="00EA31AB"/>
    <w:rsid w:val="00ED5C8C"/>
    <w:rsid w:val="00EF3AFA"/>
    <w:rsid w:val="00F05AEB"/>
    <w:rsid w:val="00F26CBD"/>
    <w:rsid w:val="00F74F08"/>
    <w:rsid w:val="00FA28DE"/>
    <w:rsid w:val="00FC1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04F"/>
    <w:pPr>
      <w:widowControl w:val="0"/>
    </w:pPr>
  </w:style>
  <w:style w:type="paragraph" w:styleId="3">
    <w:name w:val="heading 3"/>
    <w:basedOn w:val="a"/>
    <w:next w:val="a"/>
    <w:qFormat/>
    <w:rsid w:val="004E404F"/>
    <w:pPr>
      <w:keepNext/>
      <w:widowControl/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748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link w:val="a4"/>
    <w:rsid w:val="00A7480C"/>
    <w:pPr>
      <w:widowControl/>
      <w:ind w:left="624"/>
    </w:pPr>
    <w:rPr>
      <w:rFonts w:ascii="Courier New" w:hAnsi="Courier New"/>
      <w:sz w:val="24"/>
    </w:rPr>
  </w:style>
  <w:style w:type="character" w:customStyle="1" w:styleId="a4">
    <w:name w:val="Основной текст с отступом Знак"/>
    <w:basedOn w:val="a0"/>
    <w:link w:val="a3"/>
    <w:rsid w:val="00A7480C"/>
    <w:rPr>
      <w:rFonts w:ascii="Courier New" w:hAnsi="Courier New"/>
      <w:sz w:val="24"/>
    </w:rPr>
  </w:style>
  <w:style w:type="character" w:customStyle="1" w:styleId="a5">
    <w:name w:val="Цветовое выделение"/>
    <w:uiPriority w:val="99"/>
    <w:rsid w:val="00F05AEB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uiPriority w:val="99"/>
    <w:rsid w:val="00F05AEB"/>
    <w:pPr>
      <w:widowControl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7">
    <w:name w:val="Hyperlink"/>
    <w:basedOn w:val="a0"/>
    <w:rsid w:val="003310CF"/>
    <w:rPr>
      <w:color w:val="0000FF"/>
      <w:u w:val="single"/>
    </w:rPr>
  </w:style>
  <w:style w:type="paragraph" w:styleId="a8">
    <w:name w:val="header"/>
    <w:basedOn w:val="a"/>
    <w:link w:val="a9"/>
    <w:rsid w:val="006D39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D391C"/>
  </w:style>
  <w:style w:type="paragraph" w:styleId="aa">
    <w:name w:val="footer"/>
    <w:basedOn w:val="a"/>
    <w:link w:val="ab"/>
    <w:uiPriority w:val="99"/>
    <w:rsid w:val="006D39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D391C"/>
  </w:style>
  <w:style w:type="paragraph" w:styleId="ac">
    <w:name w:val="List Paragraph"/>
    <w:basedOn w:val="a"/>
    <w:uiPriority w:val="34"/>
    <w:qFormat/>
    <w:rsid w:val="008251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0;&#1076;&#1084;&#1080;&#1085;&#1080;&#1089;&#1090;&#1088;&#1072;&#1094;&#1080;&#1103;\&#1052;&#1086;&#1080;%20&#1076;&#1086;&#1082;&#1091;&#1084;&#1077;&#1085;&#1090;&#1099;\&#1041;&#1083;&#1072;&#1085;&#1082;&#1080;\&#1056;&#1045;&#1064;&#1045;&#1053;&#1048;&#1045;%20&#1050;&#1052;&#1057;&#105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КМСУ</Template>
  <TotalTime>60</TotalTime>
  <Pages>7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Wowan</dc:creator>
  <cp:lastModifiedBy>W7</cp:lastModifiedBy>
  <cp:revision>13</cp:revision>
  <dcterms:created xsi:type="dcterms:W3CDTF">2015-08-25T07:15:00Z</dcterms:created>
  <dcterms:modified xsi:type="dcterms:W3CDTF">2016-06-03T11:11:00Z</dcterms:modified>
</cp:coreProperties>
</file>